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CFF" w:rsidRPr="00334925" w:rsidRDefault="002D7CFF" w:rsidP="0090639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D7CFF" w:rsidRDefault="002D7CFF" w:rsidP="00906391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спортивного развлечения</w:t>
      </w:r>
    </w:p>
    <w:p w:rsidR="002D7CFF" w:rsidRDefault="002D7CFF" w:rsidP="00906391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«Зимушка – зима»</w:t>
      </w:r>
    </w:p>
    <w:p w:rsidR="002D7CFF" w:rsidRPr="00410B19" w:rsidRDefault="002D7CFF" w:rsidP="009063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  <w:r w:rsidRPr="003349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детей разновозрастной группы № 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8</w:t>
      </w:r>
    </w:p>
    <w:p w:rsidR="002D7CFF" w:rsidRPr="00334925" w:rsidRDefault="002D7CFF" w:rsidP="009063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349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МАДОУ «Детский сад № 14»</w:t>
      </w:r>
    </w:p>
    <w:p w:rsidR="002D7CFF" w:rsidRPr="00410B19" w:rsidRDefault="002D7CFF" w:rsidP="00906391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en-US" w:eastAsia="ru-RU"/>
        </w:rPr>
      </w:pPr>
    </w:p>
    <w:p w:rsidR="002D7CFF" w:rsidRDefault="002D7CFF" w:rsidP="009063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CFF" w:rsidRDefault="002D7CFF" w:rsidP="00906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39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любовь к спорту, развивать ловкость, быстроту, умение ориентироваться в пространстве, воспитывать чувство товарищества и спортивный характер, развивать интерес к зимним видам спорта посредствам эстафет и конкурсов.</w:t>
      </w:r>
    </w:p>
    <w:p w:rsidR="002D7CFF" w:rsidRDefault="002D7CFF" w:rsidP="00906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B8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Закреплять знания и навыки, полученные на занятиях по физической культуре. Развивать быстроту двигательной реакции. Развивать у детей внимание, умение согласованно действовать в коллективе, смелость, чувство уверенности в себе. Достижение положительно-эмоционального настроя.</w:t>
      </w:r>
    </w:p>
    <w:p w:rsidR="002D7CFF" w:rsidRDefault="002D7CFF" w:rsidP="0090639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Действующие лица:</w:t>
      </w:r>
    </w:p>
    <w:p w:rsidR="002D7CFF" w:rsidRDefault="002D7CFF" w:rsidP="001A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Юнусова О.Г.</w:t>
      </w:r>
    </w:p>
    <w:p w:rsidR="002D7CFF" w:rsidRPr="001A016D" w:rsidRDefault="002D7CFF" w:rsidP="001A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 – Родионова С.А.</w:t>
      </w:r>
    </w:p>
    <w:p w:rsidR="002D7CFF" w:rsidRDefault="002D7CFF" w:rsidP="00906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CFF" w:rsidRPr="00906391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06391">
        <w:rPr>
          <w:rFonts w:ascii="Times New Roman" w:hAnsi="Times New Roman" w:cs="Times New Roman"/>
          <w:i/>
          <w:iCs/>
          <w:sz w:val="28"/>
          <w:szCs w:val="28"/>
        </w:rPr>
        <w:t>Разминка «Солнышко лучистое…»</w:t>
      </w:r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CA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sun9-64.userapi.com/c853620/v853620711/195db2/DRRieilptMk.jpg" style="width:226.5pt;height:127.5pt;visibility:visible">
            <v:imagedata r:id="rId4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2" o:spid="_x0000_i1026" type="#_x0000_t75" alt="https://sun9-3.userapi.com/c204816/v204816711/7762/0gvxe3jE9nA.jpg" style="width:230.25pt;height:129pt;visibility:visible">
            <v:imagedata r:id="rId5" o:title=""/>
          </v:shape>
        </w:pict>
      </w:r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CFF" w:rsidRDefault="002D7CFF" w:rsidP="001A01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CA1">
        <w:rPr>
          <w:noProof/>
          <w:lang w:eastAsia="ru-RU"/>
        </w:rPr>
        <w:pict>
          <v:shape id="Рисунок 3" o:spid="_x0000_i1027" type="#_x0000_t75" alt="https://sun9-30.userapi.com/c855020/v855020711/197b82/oAcS96-KwoI.jpg" style="width:304.5pt;height:171pt;visibility:visible">
            <v:imagedata r:id="rId6" o:title=""/>
          </v:shape>
        </w:pict>
      </w:r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Эстафета с метлой</w:t>
      </w:r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CA1">
        <w:rPr>
          <w:noProof/>
          <w:lang w:eastAsia="ru-RU"/>
        </w:rPr>
        <w:pict>
          <v:shape id="Рисунок 4" o:spid="_x0000_i1028" type="#_x0000_t75" alt="https://sun9-55.userapi.com/c854120/v854120711/18c647/LpkwtG3qXRg.jpg" style="width:136.5pt;height:243pt;visibility:visible">
            <v:imagedata r:id="rId7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5" o:spid="_x0000_i1029" type="#_x0000_t75" alt="https://sun9-53.userapi.com/c205716/v205716711/7875/AJ1wsjBp6oI.jpg" style="width:137.25pt;height:244.5pt;visibility:visible">
            <v:imagedata r:id="rId8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6" o:spid="_x0000_i1030" type="#_x0000_t75" alt="https://sun9-62.userapi.com/c855432/v855432711/18e294/DwutvhWkiJI.jpg" style="width:138pt;height:245.25pt;visibility:visible">
            <v:imagedata r:id="rId9" o:title=""/>
          </v:shape>
        </w:pict>
      </w:r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«Хоккеисты»</w:t>
      </w:r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CA1">
        <w:rPr>
          <w:noProof/>
          <w:lang w:eastAsia="ru-RU"/>
        </w:rPr>
        <w:pict>
          <v:shape id="Рисунок 7" o:spid="_x0000_i1031" type="#_x0000_t75" alt="https://sun9-8.userapi.com/c855728/v855728711/1974ce/MU_n0c-oTNA.jpg" style="width:339.75pt;height:190.5pt;visibility:visible">
            <v:imagedata r:id="rId10" o:title=""/>
          </v:shape>
        </w:pict>
      </w:r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CA1">
        <w:rPr>
          <w:noProof/>
          <w:lang w:eastAsia="ru-RU"/>
        </w:rPr>
        <w:pict>
          <v:shape id="Рисунок 8" o:spid="_x0000_i1032" type="#_x0000_t75" alt="https://sun9-17.userapi.com/c206728/v206728711/7262/sRGxRa85ed8.jpg" style="width:126pt;height:223.5pt;visibility:visible">
            <v:imagedata r:id="rId11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9" o:spid="_x0000_i1033" type="#_x0000_t75" alt="https://sun9-63.userapi.com/c200324/v200324711/831b/BzimTMNxPw8.jpg" style="width:126.75pt;height:225.75pt;visibility:visible">
            <v:imagedata r:id="rId12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10" o:spid="_x0000_i1034" type="#_x0000_t75" alt="https://sun9-60.userapi.com/c858128/v858128178/11cdee/VTrXGfQrJCs.jpg" style="width:166.5pt;height:225pt;visibility:visible">
            <v:imagedata r:id="rId13" o:title=""/>
          </v:shape>
        </w:pict>
      </w:r>
      <w:bookmarkStart w:id="0" w:name="_GoBack"/>
      <w:bookmarkEnd w:id="0"/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Игра «Передай шар»</w:t>
      </w:r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CA1">
        <w:rPr>
          <w:noProof/>
          <w:lang w:eastAsia="ru-RU"/>
        </w:rPr>
        <w:pict>
          <v:shape id="Рисунок 11" o:spid="_x0000_i1035" type="#_x0000_t75" alt="https://sun9-55.userapi.com/c855332/v855332711/195c75/_MjCea3YvQI.jpg" style="width:111.75pt;height:199.5pt;visibility:visible">
            <v:imagedata r:id="rId14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12" o:spid="_x0000_i1036" type="#_x0000_t75" alt="https://sun9-17.userapi.com/c857632/v857632711/11ad79/9Rs925IK1Vg.jpg" style="width:113.25pt;height:201pt;visibility:visible">
            <v:imagedata r:id="rId15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13" o:spid="_x0000_i1037" type="#_x0000_t75" alt="https://sun9-67.userapi.com/c206720/v206720711/7cc0/Jp1HpsFO_bs.jpg" style="width:114pt;height:202.5pt;visibility:visible">
            <v:imagedata r:id="rId16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14" o:spid="_x0000_i1038" type="#_x0000_t75" alt="https://sun9-35.userapi.com/c204620/v204620711/7fcc/8hebPl7yzXs.jpg" style="width:111.75pt;height:198.75pt;visibility:visible">
            <v:imagedata r:id="rId17" o:title=""/>
          </v:shape>
        </w:pict>
      </w:r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«Перенеси снежки на лопате»</w:t>
      </w:r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CA1">
        <w:rPr>
          <w:noProof/>
          <w:lang w:eastAsia="ru-RU"/>
        </w:rPr>
        <w:pict>
          <v:shape id="Рисунок 15" o:spid="_x0000_i1039" type="#_x0000_t75" alt="https://sun9-55.userapi.com/c855020/v855020711/197ba0/DlyQ0kPwTVo.jpg" style="width:112.5pt;height:199.5pt;visibility:visible">
            <v:imagedata r:id="rId18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16" o:spid="_x0000_i1040" type="#_x0000_t75" alt="https://sun9-58.userapi.com/c204528/v204528711/7084/5181fRhjG3s.jpg" style="width:112.5pt;height:200.25pt;visibility:visible">
            <v:imagedata r:id="rId19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18" o:spid="_x0000_i1041" type="#_x0000_t75" alt="https://sun9-51.userapi.com/c855036/v855036711/194bf5/nq4aLMfA_P4.jpg" style="width:111.75pt;height:199.5pt;visibility:visible">
            <v:imagedata r:id="rId20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19" o:spid="_x0000_i1042" type="#_x0000_t75" alt="https://sun9-60.userapi.com/c855424/v855424711/198995/uMhK9glIvdg.jpg" style="width:113.25pt;height:201pt;visibility:visible">
            <v:imagedata r:id="rId21" o:title=""/>
          </v:shape>
        </w:pict>
      </w:r>
    </w:p>
    <w:p w:rsidR="002D7CFF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Игра «Метелка волнуется раз…»</w:t>
      </w:r>
    </w:p>
    <w:p w:rsidR="002D7CFF" w:rsidRPr="001A016D" w:rsidRDefault="002D7CFF" w:rsidP="009063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CA1">
        <w:rPr>
          <w:noProof/>
          <w:lang w:eastAsia="ru-RU"/>
        </w:rPr>
        <w:pict>
          <v:shape id="Рисунок 20" o:spid="_x0000_i1043" type="#_x0000_t75" alt="https://sun9-60.userapi.com/c205828/v205828711/79cb/p3chvOE3FGI.jpg" style="width:129pt;height:228.75pt;visibility:visible">
            <v:imagedata r:id="rId22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21" o:spid="_x0000_i1044" type="#_x0000_t75" alt="https://sun9-32.userapi.com/c854220/v854220711/195c55/rEkXQB_3H-E.jpg" style="width:129.75pt;height:230.25pt;visibility:visible">
            <v:imagedata r:id="rId23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CA1">
        <w:rPr>
          <w:noProof/>
          <w:lang w:eastAsia="ru-RU"/>
        </w:rPr>
        <w:pict>
          <v:shape id="Рисунок 22" o:spid="_x0000_i1045" type="#_x0000_t75" alt="https://sun9-6.userapi.com/c200628/v200628711/799d/6weWv9x454A.jpg" style="width:130.5pt;height:231.75pt;visibility:visible">
            <v:imagedata r:id="rId24" o:title=""/>
          </v:shape>
        </w:pict>
      </w:r>
    </w:p>
    <w:sectPr w:rsidR="002D7CFF" w:rsidRPr="001A016D" w:rsidSect="00F15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6391"/>
    <w:rsid w:val="00155C9C"/>
    <w:rsid w:val="001A016D"/>
    <w:rsid w:val="00254EBE"/>
    <w:rsid w:val="00275CA1"/>
    <w:rsid w:val="002D7CFF"/>
    <w:rsid w:val="00334925"/>
    <w:rsid w:val="00410B19"/>
    <w:rsid w:val="00467B86"/>
    <w:rsid w:val="005631A5"/>
    <w:rsid w:val="00906391"/>
    <w:rsid w:val="00B565E2"/>
    <w:rsid w:val="00CB37EE"/>
    <w:rsid w:val="00E76FCB"/>
    <w:rsid w:val="00F1588B"/>
    <w:rsid w:val="00F47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391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A0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01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3</Pages>
  <Words>132</Words>
  <Characters>754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</cp:lastModifiedBy>
  <cp:revision>4</cp:revision>
  <cp:lastPrinted>2019-12-09T12:22:00Z</cp:lastPrinted>
  <dcterms:created xsi:type="dcterms:W3CDTF">2019-12-09T11:44:00Z</dcterms:created>
  <dcterms:modified xsi:type="dcterms:W3CDTF">2019-12-14T11:10:00Z</dcterms:modified>
</cp:coreProperties>
</file>