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D25" w:rsidRPr="00334925" w:rsidRDefault="00A20D25" w:rsidP="004C56A1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20D25" w:rsidRPr="00334925" w:rsidRDefault="00A20D25" w:rsidP="004C56A1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20D25" w:rsidRPr="00334925" w:rsidRDefault="00A20D25" w:rsidP="004C56A1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спортивного развлечения к 23 февраля</w:t>
      </w:r>
    </w:p>
    <w:p w:rsidR="00A20D25" w:rsidRDefault="00A20D25" w:rsidP="004C56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4925">
        <w:rPr>
          <w:rFonts w:ascii="Times New Roman" w:hAnsi="Times New Roman"/>
          <w:b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b/>
          <w:sz w:val="28"/>
          <w:szCs w:val="28"/>
          <w:lang w:eastAsia="ru-RU"/>
        </w:rPr>
        <w:t>детей разновозрастной группы № 7,</w:t>
      </w:r>
    </w:p>
    <w:p w:rsidR="00A20D25" w:rsidRPr="00334925" w:rsidRDefault="00A20D25" w:rsidP="004C56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подготовительной группы № 8</w:t>
      </w:r>
    </w:p>
    <w:p w:rsidR="00A20D25" w:rsidRPr="00334925" w:rsidRDefault="00A20D25" w:rsidP="004C56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4925">
        <w:rPr>
          <w:rFonts w:ascii="Times New Roman" w:hAnsi="Times New Roman"/>
          <w:b/>
          <w:sz w:val="28"/>
          <w:szCs w:val="28"/>
          <w:lang w:eastAsia="ru-RU"/>
        </w:rPr>
        <w:t>МАДОУ «Детский сад № 14»</w:t>
      </w:r>
    </w:p>
    <w:p w:rsidR="00A20D25" w:rsidRPr="00334925" w:rsidRDefault="00A20D25" w:rsidP="004C56A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20D25" w:rsidRDefault="00A20D25" w:rsidP="004C56A1">
      <w:pPr>
        <w:spacing w:after="0"/>
        <w:rPr>
          <w:rFonts w:ascii="Times New Roman" w:hAnsi="Times New Roman"/>
          <w:sz w:val="28"/>
          <w:szCs w:val="28"/>
        </w:rPr>
      </w:pPr>
    </w:p>
    <w:p w:rsidR="00A20D25" w:rsidRDefault="00A20D25" w:rsidP="004C56A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Цель: </w:t>
      </w:r>
      <w:r>
        <w:rPr>
          <w:rFonts w:ascii="Times New Roman" w:hAnsi="Times New Roman"/>
          <w:sz w:val="28"/>
          <w:szCs w:val="28"/>
        </w:rPr>
        <w:t>Создание доброжелательной, праздничной атмосферы в преддверии Дня защитника Отечества.</w:t>
      </w:r>
    </w:p>
    <w:p w:rsidR="00A20D25" w:rsidRDefault="00A20D25" w:rsidP="004C56A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/>
          <w:sz w:val="28"/>
          <w:szCs w:val="28"/>
        </w:rPr>
        <w:t>Расширять представление детей о государственном празднике. Развивать основные физические качества дошкольников (ловкость, силу, быстроту, выносливость, гибкость); способствовать развитию положительных эмоций. Воспитывать у детей чувства патриотизма.</w:t>
      </w:r>
    </w:p>
    <w:p w:rsidR="00A20D25" w:rsidRDefault="00A20D25" w:rsidP="004C56A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Действующие лица:</w:t>
      </w:r>
    </w:p>
    <w:p w:rsidR="00A20D25" w:rsidRDefault="00A20D25" w:rsidP="004C56A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– Юнусова О.Г.</w:t>
      </w:r>
    </w:p>
    <w:p w:rsidR="00A20D25" w:rsidRDefault="00A20D25" w:rsidP="004C56A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Снеговик – Табанова С.А.</w:t>
      </w:r>
    </w:p>
    <w:p w:rsidR="00A20D25" w:rsidRDefault="00A20D25" w:rsidP="004C56A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20D25" w:rsidRPr="00232254" w:rsidRDefault="00A20D25" w:rsidP="002322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Pr="00232254">
        <w:rPr>
          <w:rFonts w:ascii="Times New Roman" w:hAnsi="Times New Roman"/>
          <w:sz w:val="20"/>
          <w:szCs w:val="20"/>
        </w:rPr>
        <w:t>Построение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232254">
        <w:rPr>
          <w:rFonts w:ascii="Times New Roman" w:hAnsi="Times New Roman"/>
          <w:sz w:val="20"/>
          <w:szCs w:val="20"/>
        </w:rPr>
        <w:t>«Минное поле»</w:t>
      </w:r>
    </w:p>
    <w:p w:rsidR="00A20D25" w:rsidRPr="00232254" w:rsidRDefault="00A20D25" w:rsidP="0023225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pp.userapi.com/c847124/v847124648/1b0ee5/2FSZv9nLWEU.jpg" style="width:152.25pt;height:205.5pt;visibility:visible">
            <v:imagedata r:id="rId4" o:title="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tab/>
      </w:r>
      <w:r>
        <w:rPr>
          <w:rFonts w:ascii="Times New Roman" w:hAnsi="Times New Roman"/>
          <w:noProof/>
          <w:sz w:val="20"/>
          <w:szCs w:val="20"/>
          <w:lang w:eastAsia="ru-RU"/>
        </w:rPr>
        <w:tab/>
      </w: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" o:spid="_x0000_i1026" type="#_x0000_t75" style="width:116.25pt;height:204.75pt;visibility:visible">
            <v:imagedata r:id="rId5" o:title="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      </w:t>
      </w: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3" o:spid="_x0000_i1027" type="#_x0000_t75" alt="https://pp.userapi.com/c844721/v844721789/1b67b0/4HYOriLF8Qs.jpg" style="width:153.75pt;height:205.5pt;visibility:visible">
            <v:imagedata r:id="rId6" o:title=""/>
          </v:shape>
        </w:pict>
      </w:r>
    </w:p>
    <w:p w:rsidR="00A20D25" w:rsidRPr="00232254" w:rsidRDefault="00A20D25" w:rsidP="0023225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A20D25" w:rsidRDefault="00A20D25" w:rsidP="00694958">
      <w:pPr>
        <w:spacing w:after="0" w:line="240" w:lineRule="auto"/>
        <w:rPr>
          <w:noProof/>
          <w:lang w:eastAsia="ru-RU"/>
        </w:rPr>
      </w:pPr>
      <w:r w:rsidRPr="00BC1477">
        <w:rPr>
          <w:noProof/>
          <w:lang w:eastAsia="ru-RU"/>
        </w:rPr>
        <w:pict>
          <v:shape id="Рисунок 12" o:spid="_x0000_i1028" type="#_x0000_t75" alt="https://pp.userapi.com/c844321/v844321789/1aa4a0/BpmgyHYwpKA.jpg" style="width:137.25pt;height:185.25pt;visibility:visible">
            <v:imagedata r:id="rId7" o:title=""/>
          </v:shape>
        </w:pict>
      </w:r>
    </w:p>
    <w:p w:rsidR="00A20D25" w:rsidRDefault="00A20D25" w:rsidP="00694958">
      <w:pPr>
        <w:spacing w:after="0" w:line="240" w:lineRule="auto"/>
        <w:rPr>
          <w:noProof/>
          <w:lang w:eastAsia="ru-RU"/>
        </w:rPr>
      </w:pPr>
    </w:p>
    <w:p w:rsidR="00A20D25" w:rsidRDefault="00A20D25" w:rsidP="00694958">
      <w:pPr>
        <w:spacing w:after="0" w:line="240" w:lineRule="auto"/>
        <w:rPr>
          <w:noProof/>
          <w:lang w:eastAsia="ru-RU"/>
        </w:rPr>
      </w:pPr>
    </w:p>
    <w:p w:rsidR="00A20D25" w:rsidRDefault="00A20D25" w:rsidP="00694958">
      <w:pPr>
        <w:spacing w:after="0" w:line="240" w:lineRule="auto"/>
        <w:rPr>
          <w:noProof/>
          <w:lang w:eastAsia="ru-RU"/>
        </w:rPr>
      </w:pPr>
    </w:p>
    <w:p w:rsidR="00A20D25" w:rsidRDefault="00A20D25" w:rsidP="00694958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</w:p>
    <w:p w:rsidR="00A20D25" w:rsidRPr="00232254" w:rsidRDefault="00A20D25" w:rsidP="00694958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bookmarkStart w:id="0" w:name="_GoBack"/>
      <w:bookmarkEnd w:id="0"/>
      <w:r w:rsidRPr="00232254">
        <w:rPr>
          <w:rFonts w:ascii="Times New Roman" w:hAnsi="Times New Roman"/>
          <w:noProof/>
          <w:sz w:val="20"/>
          <w:szCs w:val="20"/>
          <w:lang w:eastAsia="ru-RU"/>
        </w:rPr>
        <w:t>«Разминирование поля»</w:t>
      </w:r>
    </w:p>
    <w:p w:rsidR="00A20D25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4" o:spid="_x0000_i1029" type="#_x0000_t75" style="width:137.25pt;height:243.75pt;visibility:visible">
            <v:imagedata r:id="rId8" o:title=""/>
          </v:shape>
        </w:pict>
      </w:r>
      <w:r w:rsidRPr="00232254">
        <w:rPr>
          <w:rFonts w:ascii="Times New Roman" w:hAnsi="Times New Roman"/>
          <w:noProof/>
          <w:sz w:val="20"/>
          <w:szCs w:val="20"/>
          <w:lang w:eastAsia="ru-RU"/>
        </w:rPr>
        <w:tab/>
      </w:r>
      <w:r w:rsidRPr="00232254">
        <w:rPr>
          <w:rFonts w:ascii="Times New Roman" w:hAnsi="Times New Roman"/>
          <w:noProof/>
          <w:sz w:val="20"/>
          <w:szCs w:val="20"/>
          <w:lang w:eastAsia="ru-RU"/>
        </w:rPr>
        <w:tab/>
      </w: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5" o:spid="_x0000_i1030" type="#_x0000_t75" alt="https://pp.userapi.com/c851332/v851332556/ccc9a/g6p5rKqSnPQ.jpg" style="width:183pt;height:247.5pt;visibility:visible">
            <v:imagedata r:id="rId9" o:title=""/>
          </v:shape>
        </w:pict>
      </w:r>
    </w:p>
    <w:p w:rsidR="00A20D25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A20D25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t>Игра «Военная фигура»</w:t>
      </w:r>
    </w:p>
    <w:p w:rsidR="00A20D25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6" o:spid="_x0000_i1031" type="#_x0000_t75" style="width:110.25pt;height:195.75pt;visibility:visible">
            <v:imagedata r:id="rId10" o:title="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    </w:t>
      </w: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7" o:spid="_x0000_i1032" type="#_x0000_t75" style="width:110.25pt;height:195.75pt;visibility:visible">
            <v:imagedata r:id="rId11" o:title="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  </w:t>
      </w: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8" o:spid="_x0000_i1033" type="#_x0000_t75" style="width:110.25pt;height:195.75pt;visibility:visible">
            <v:imagedata r:id="rId12" o:title=""/>
          </v:shape>
        </w:pict>
      </w:r>
    </w:p>
    <w:p w:rsidR="00A20D25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A20D25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t>П/И «Самолеты»</w:t>
      </w:r>
    </w:p>
    <w:p w:rsidR="00A20D25" w:rsidRPr="00232254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9" o:spid="_x0000_i1034" type="#_x0000_t75" style="width:109.5pt;height:195pt;visibility:visible">
            <v:imagedata r:id="rId13" o:title="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     </w:t>
      </w: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0" o:spid="_x0000_i1035" type="#_x0000_t75" style="width:111pt;height:197.25pt;visibility:visible">
            <v:imagedata r:id="rId14" o:title=""/>
          </v:shape>
        </w:pic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 </w:t>
      </w:r>
      <w:r w:rsidRPr="00821EA9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1" o:spid="_x0000_i1036" type="#_x0000_t75" style="width:111pt;height:198pt;visibility:visible">
            <v:imagedata r:id="rId15" o:title=""/>
          </v:shape>
        </w:pict>
      </w:r>
    </w:p>
    <w:p w:rsidR="00A20D25" w:rsidRPr="00232254" w:rsidRDefault="00A20D25" w:rsidP="00232254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A20D25" w:rsidRPr="00232254" w:rsidRDefault="00A20D25" w:rsidP="002322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sectPr w:rsidR="00A20D25" w:rsidRPr="00232254" w:rsidSect="004C56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56A1"/>
    <w:rsid w:val="00232254"/>
    <w:rsid w:val="00334925"/>
    <w:rsid w:val="004C56A1"/>
    <w:rsid w:val="004F6DDC"/>
    <w:rsid w:val="0054410A"/>
    <w:rsid w:val="00694958"/>
    <w:rsid w:val="00821EA9"/>
    <w:rsid w:val="009D69AA"/>
    <w:rsid w:val="00A20D25"/>
    <w:rsid w:val="00A2323B"/>
    <w:rsid w:val="00BC1477"/>
    <w:rsid w:val="00BF2686"/>
    <w:rsid w:val="00F66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6A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2</Pages>
  <Words>109</Words>
  <Characters>623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2019-02-24T08:43:00Z</dcterms:created>
  <dcterms:modified xsi:type="dcterms:W3CDTF">2019-02-25T09:56:00Z</dcterms:modified>
</cp:coreProperties>
</file>