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8A1" w:rsidRPr="003862F4" w:rsidRDefault="002C18A1" w:rsidP="00D0603A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C18A1" w:rsidRPr="003862F4" w:rsidRDefault="002C18A1" w:rsidP="00D0603A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C18A1" w:rsidRPr="003862F4" w:rsidRDefault="002C18A1" w:rsidP="00D0603A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Фотоотчет экологической квест-игры «Берегите природу»  в  рамках </w:t>
      </w:r>
    </w:p>
    <w:p w:rsidR="002C18A1" w:rsidRPr="003862F4" w:rsidRDefault="002C18A1" w:rsidP="002D08E3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  <w:t xml:space="preserve">Всероссийской акции </w:t>
      </w:r>
      <w:r w:rsidRPr="003862F4"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A"/>
          <w:sz w:val="28"/>
          <w:szCs w:val="28"/>
          <w:lang w:eastAsia="ru-RU"/>
        </w:rPr>
        <w:t xml:space="preserve">Россия – территория Эколят – Молодых защитников Природы» </w:t>
      </w:r>
      <w:r w:rsidRPr="003862F4">
        <w:rPr>
          <w:rFonts w:ascii="Times New Roman" w:hAnsi="Times New Roman"/>
          <w:b/>
          <w:sz w:val="28"/>
          <w:szCs w:val="28"/>
          <w:lang w:eastAsia="ru-RU"/>
        </w:rPr>
        <w:t xml:space="preserve">для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детей  старшего дошкольного </w:t>
      </w:r>
    </w:p>
    <w:p w:rsidR="002C18A1" w:rsidRDefault="002C18A1" w:rsidP="00D060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62F4">
        <w:rPr>
          <w:rFonts w:ascii="Times New Roman" w:hAnsi="Times New Roman"/>
          <w:b/>
          <w:sz w:val="28"/>
          <w:szCs w:val="28"/>
          <w:lang w:eastAsia="ru-RU"/>
        </w:rPr>
        <w:t xml:space="preserve">МАДОУ «Детский сад № 14» </w:t>
      </w:r>
      <w:r w:rsidRPr="003862F4">
        <w:rPr>
          <w:rFonts w:ascii="Times New Roman" w:hAnsi="Times New Roman"/>
          <w:b/>
          <w:sz w:val="28"/>
          <w:szCs w:val="28"/>
        </w:rPr>
        <w:t>(корпус 2)</w:t>
      </w:r>
    </w:p>
    <w:p w:rsidR="002C18A1" w:rsidRDefault="002C18A1" w:rsidP="00D060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Цель: Воспитание чувства любви к природе, уважения ко всему живому, формирование экологической культуры.</w:t>
      </w:r>
    </w:p>
    <w:p w:rsidR="002C18A1" w:rsidRDefault="002C18A1" w:rsidP="00472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Задачи: Закреплять знания детей о растениях и животных Пермского края. Закреплять знания и навыки поведения в природе. Развивать наблюдательность, эстетическое отношение к природе. Воспитывать у детей желание беречь природу, способствовать осмыслению своего места в ней, ответственность за сохранения красоты и богатства родной природы.</w:t>
      </w:r>
    </w:p>
    <w:p w:rsidR="002C18A1" w:rsidRDefault="002C18A1" w:rsidP="00472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Действующие лица:</w:t>
      </w:r>
    </w:p>
    <w:p w:rsidR="002C18A1" w:rsidRDefault="002C18A1" w:rsidP="00472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 – Табанова С.А.</w:t>
      </w:r>
    </w:p>
    <w:p w:rsidR="002C18A1" w:rsidRDefault="002C18A1" w:rsidP="00472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 – Юнусова О.Г.</w:t>
      </w:r>
    </w:p>
    <w:p w:rsidR="002C18A1" w:rsidRPr="00A24759" w:rsidRDefault="002C18A1" w:rsidP="00A2475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Начало квест-игры</w: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A3F62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19pt;height:147pt;visibility:visible">
            <v:imagedata r:id="rId4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 w:rsidRPr="006A3F6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3in;height:2in;visibility:visible">
            <v:imagedata r:id="rId5" o:title=""/>
          </v:shape>
        </w:pict>
      </w:r>
    </w:p>
    <w:p w:rsidR="002C18A1" w:rsidRPr="00E375EC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Станиция «Лесная»</w: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A3F6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7" type="#_x0000_t75" style="width:212.25pt;height:141.75pt;visibility:visible">
            <v:imagedata r:id="rId6" o:title=""/>
          </v:shape>
        </w:pict>
      </w:r>
      <w:r w:rsidRPr="0047221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6A3F6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8" type="#_x0000_t75" style="width:213pt;height:141.75pt;visibility:visible">
            <v:imagedata r:id="rId7" o:title=""/>
          </v:shape>
        </w:pic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Станиция «Цветочная»</w: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9" type="#_x0000_t75" style="width:223.5pt;height:150pt;visibility:visible">
            <v:imagedata r:id="rId8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0" type="#_x0000_t75" style="width:224.25pt;height:149.25pt;visibility:visible">
            <v:imagedata r:id="rId9" o:title=""/>
          </v:shape>
        </w:pic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Станция «Веселый огород»</w: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1" type="#_x0000_t75" style="width:219.75pt;height:146.25pt;visibility:visible">
            <v:imagedata r:id="rId10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2" type="#_x0000_t75" style="width:224.25pt;height:149.25pt;visibility:visible">
            <v:imagedata r:id="rId11" o:title=""/>
          </v:shape>
        </w:pic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3" type="#_x0000_t75" style="width:267pt;height:177.75pt;visibility:visible">
            <v:imagedata r:id="rId12" o:title=""/>
          </v:shape>
        </w:pic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Станция «Лесовичок»</w: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4" type="#_x0000_t75" style="width:221.25pt;height:147.75pt;visibility:visible">
            <v:imagedata r:id="rId13" o:title=""/>
          </v:shape>
        </w:pict>
      </w:r>
      <w:r w:rsidRPr="00E375E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" o:spid="_x0000_i1035" type="#_x0000_t75" style="width:221.25pt;height:147pt;visibility:visible">
            <v:imagedata r:id="rId14" o:title=""/>
          </v:shape>
        </w:pic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" o:spid="_x0000_i1036" type="#_x0000_t75" style="width:218.25pt;height:145.5pt;visibility:visible">
            <v:imagedata r:id="rId15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37" type="#_x0000_t75" style="width:217.5pt;height:143.25pt;visibility:visible">
            <v:imagedata r:id="rId16" o:title=""/>
          </v:shape>
        </w:pic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Станция «Экологическая»</w: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38" type="#_x0000_t75" style="width:131.25pt;height:196.5pt;visibility:visible">
            <v:imagedata r:id="rId17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39" type="#_x0000_t75" style="width:293.25pt;height:195pt;visibility:visible">
            <v:imagedata r:id="rId18" o:title=""/>
          </v:shape>
        </w:pict>
      </w:r>
    </w:p>
    <w:p w:rsidR="002C18A1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 квест-игры</w:t>
      </w:r>
    </w:p>
    <w:p w:rsidR="002C18A1" w:rsidRDefault="002C18A1" w:rsidP="00206F89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40" type="#_x0000_t75" style="width:3in;height:2in;visibility:visible">
            <v:imagedata r:id="rId19" o:title=""/>
          </v:shape>
        </w:pict>
      </w:r>
      <w:r w:rsidRPr="00B800B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41" type="#_x0000_t75" style="width:3in;height:2in;visibility:visible">
            <v:imagedata r:id="rId20" o:title=""/>
          </v:shape>
        </w:pict>
      </w:r>
      <w:bookmarkStart w:id="0" w:name="_GoBack"/>
      <w:bookmarkEnd w:id="0"/>
    </w:p>
    <w:p w:rsidR="002C18A1" w:rsidRPr="00E375EC" w:rsidRDefault="002C18A1" w:rsidP="0047221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3F6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2" o:spid="_x0000_i1042" type="#_x0000_t75" style="width:309pt;height:205.5pt;visibility:visible">
            <v:imagedata r:id="rId21" o:title=""/>
          </v:shape>
        </w:pict>
      </w:r>
    </w:p>
    <w:sectPr w:rsidR="002C18A1" w:rsidRPr="00E375EC" w:rsidSect="00992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603A"/>
    <w:rsid w:val="00175D07"/>
    <w:rsid w:val="00206F89"/>
    <w:rsid w:val="002C18A1"/>
    <w:rsid w:val="002D08E3"/>
    <w:rsid w:val="003862F4"/>
    <w:rsid w:val="00472212"/>
    <w:rsid w:val="006A3F62"/>
    <w:rsid w:val="00992F03"/>
    <w:rsid w:val="00A24759"/>
    <w:rsid w:val="00B800B7"/>
    <w:rsid w:val="00C321D3"/>
    <w:rsid w:val="00D0603A"/>
    <w:rsid w:val="00E37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03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06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60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3</Pages>
  <Words>136</Words>
  <Characters>781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2019-06-04T05:15:00Z</cp:lastPrinted>
  <dcterms:created xsi:type="dcterms:W3CDTF">2019-06-04T05:14:00Z</dcterms:created>
  <dcterms:modified xsi:type="dcterms:W3CDTF">2019-06-04T06:26:00Z</dcterms:modified>
</cp:coreProperties>
</file>