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405" w:rsidRDefault="003B2405" w:rsidP="00D13D80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праздника, посвящённое к дню Победы</w:t>
      </w:r>
    </w:p>
    <w:p w:rsidR="003B2405" w:rsidRPr="00F93E98" w:rsidRDefault="003B2405" w:rsidP="00F93E98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 показом презентаций</w:t>
      </w:r>
    </w:p>
    <w:p w:rsidR="003B2405" w:rsidRDefault="003B2405" w:rsidP="00F93E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93E9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детей разновозрастной группы № </w:t>
      </w:r>
      <w:r w:rsidRPr="00BF4E8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3B2405" w:rsidRPr="00BF4E80" w:rsidRDefault="003B2405" w:rsidP="00F93E9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детей средней группы №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 подготовительной группы № 8</w:t>
      </w:r>
    </w:p>
    <w:p w:rsidR="003B2405" w:rsidRDefault="003B2405" w:rsidP="00AC43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93E9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МАДОУ «Детский сад № 14» </w:t>
      </w:r>
      <w:r w:rsidRPr="00F93E98">
        <w:rPr>
          <w:rFonts w:ascii="Times New Roman" w:hAnsi="Times New Roman" w:cs="Times New Roman"/>
          <w:b/>
          <w:bCs/>
          <w:sz w:val="28"/>
          <w:szCs w:val="28"/>
        </w:rPr>
        <w:t>(корпус 2)</w:t>
      </w:r>
    </w:p>
    <w:p w:rsidR="003B2405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B2405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музыкальной и продуктивной деятельности на патриотическом материале, закрепить знания о характере военного марша, расширить представления о жанре «Песни о войне», развитие чувства ритма в различных видах музыкальной деятельности.</w:t>
      </w:r>
    </w:p>
    <w:p w:rsidR="003B2405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Используемый материал: </w:t>
      </w:r>
      <w:r w:rsidRPr="00D52479">
        <w:rPr>
          <w:rFonts w:ascii="Times New Roman" w:hAnsi="Times New Roman" w:cs="Times New Roman"/>
          <w:sz w:val="28"/>
          <w:szCs w:val="28"/>
          <w:lang w:eastAsia="ru-RU"/>
        </w:rPr>
        <w:t>Презентация «9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52479">
        <w:rPr>
          <w:rFonts w:ascii="Times New Roman" w:hAnsi="Times New Roman" w:cs="Times New Roman"/>
          <w:sz w:val="28"/>
          <w:szCs w:val="28"/>
          <w:lang w:eastAsia="ru-RU"/>
        </w:rPr>
        <w:t>мая. День Победы».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Видеоролик «Священная война», видеоролик «Помним» (к минуте молчания», «Фронтовое письмо – треуголка», пилотки, санитарная сумка, гимнастерка, солдатский ремень, халат медицинской сестры времен Великой Отечественной войны.</w:t>
      </w:r>
    </w:p>
    <w:p w:rsidR="003B2405" w:rsidRPr="00AC4306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30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Клёнова Т.А.</w:t>
      </w:r>
    </w:p>
    <w:p w:rsidR="003B2405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30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Воспитатели: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Юнусова О.Г.</w:t>
      </w:r>
    </w:p>
    <w:p w:rsidR="003B2405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Табанова С.А.</w:t>
      </w:r>
    </w:p>
    <w:p w:rsidR="003B2405" w:rsidRDefault="003B2405" w:rsidP="00AC43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506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63.25pt;visibility:visible">
            <v:imagedata r:id="rId4" o:title=""/>
          </v:shape>
        </w:pict>
      </w: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69A3">
        <w:rPr>
          <w:noProof/>
          <w:lang w:eastAsia="ru-RU"/>
        </w:rPr>
        <w:pict>
          <v:shape id="Рисунок 2" o:spid="_x0000_i1026" type="#_x0000_t75" alt="https://pp.userapi.com/c851524/v851524976/1133d0/rgFXKBCwOsc.jpg" style="width:162.75pt;height:219pt;visibility:visible">
            <v:imagedata r:id="rId5" o:title=""/>
          </v:shape>
        </w:pict>
      </w:r>
      <w:r>
        <w:rPr>
          <w:noProof/>
          <w:lang w:eastAsia="ru-RU"/>
        </w:rPr>
        <w:t xml:space="preserve">  </w:t>
      </w:r>
      <w:r w:rsidRPr="00BE69A3">
        <w:rPr>
          <w:noProof/>
          <w:lang w:eastAsia="ru-RU"/>
        </w:rPr>
        <w:pict>
          <v:shape id="Рисунок 3" o:spid="_x0000_i1027" type="#_x0000_t75" alt="https://pp.userapi.com/c851216/v851216976/10ddf0/5PwONY9Zhnc.jpg" style="width:291pt;height:3in;visibility:visible">
            <v:imagedata r:id="rId6" o:title=""/>
          </v:shape>
        </w:pict>
      </w: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69A3">
        <w:rPr>
          <w:noProof/>
          <w:lang w:eastAsia="ru-RU"/>
        </w:rPr>
        <w:pict>
          <v:shape id="Рисунок 4" o:spid="_x0000_i1028" type="#_x0000_t75" alt="https://pp.userapi.com/c850332/v850332976/139e7a/lY-EAMkr53k.jpg" style="width:217.5pt;height:293.25pt;visibility:visible">
            <v:imagedata r:id="rId7" o:title=""/>
          </v:shape>
        </w:pict>
      </w:r>
      <w:r>
        <w:rPr>
          <w:noProof/>
          <w:lang w:eastAsia="ru-RU"/>
        </w:rPr>
        <w:t xml:space="preserve">  </w:t>
      </w:r>
      <w:r w:rsidRPr="00BE69A3">
        <w:rPr>
          <w:noProof/>
          <w:lang w:eastAsia="ru-RU"/>
        </w:rPr>
        <w:pict>
          <v:shape id="Рисунок 5" o:spid="_x0000_i1029" type="#_x0000_t75" alt="https://pp.userapi.com/c854424/v854424976/39261/fn83Q3yPFKs.jpg" style="width:217.5pt;height:294pt;visibility:visible">
            <v:imagedata r:id="rId8" o:title=""/>
          </v:shape>
        </w:pict>
      </w: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BE69A3">
        <w:rPr>
          <w:noProof/>
          <w:lang w:eastAsia="ru-RU"/>
        </w:rPr>
        <w:pict>
          <v:shape id="Рисунок 6" o:spid="_x0000_i1030" type="#_x0000_t75" alt="https://pp.userapi.com/c849232/v849232976/17ffcf/SGV52TtRNvE.jpg" style="width:212.25pt;height:285.75pt;visibility:visible">
            <v:imagedata r:id="rId9" o:title=""/>
          </v:shape>
        </w:pict>
      </w:r>
      <w:r>
        <w:rPr>
          <w:noProof/>
          <w:lang w:eastAsia="ru-RU"/>
        </w:rPr>
        <w:t xml:space="preserve">  </w:t>
      </w:r>
      <w:r w:rsidRPr="00BE69A3">
        <w:rPr>
          <w:noProof/>
          <w:lang w:eastAsia="ru-RU"/>
        </w:rPr>
        <w:pict>
          <v:shape id="Рисунок 7" o:spid="_x0000_i1031" type="#_x0000_t75" alt="https://pp.userapi.com/c845122/v845122976/1f87fb/gpV_D0G8yJg.jpg" style="width:213pt;height:287.25pt;visibility:visible">
            <v:imagedata r:id="rId10" o:title=""/>
          </v:shape>
        </w:pict>
      </w: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BE69A3">
        <w:rPr>
          <w:noProof/>
          <w:lang w:eastAsia="ru-RU"/>
        </w:rPr>
        <w:pict>
          <v:shape id="Рисунок 13" o:spid="_x0000_i1032" type="#_x0000_t75" alt="https://pp.userapi.com/c848536/v848536027/17f704/x_5IWvLl2RM.jpg" style="width:448.5pt;height:336pt;visibility:visible">
            <v:imagedata r:id="rId11" o:title=""/>
          </v:shape>
        </w:pict>
      </w: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69A3">
        <w:rPr>
          <w:noProof/>
          <w:lang w:eastAsia="ru-RU"/>
        </w:rPr>
        <w:pict>
          <v:shape id="Рисунок 8" o:spid="_x0000_i1033" type="#_x0000_t75" alt="https://pp.userapi.com/c845418/v845418976/20153d/TfjmIKeJ4WU.jpg" style="width:459.75pt;height:340.5pt;visibility:visible">
            <v:imagedata r:id="rId12" o:title=""/>
          </v:shape>
        </w:pict>
      </w: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69A3">
        <w:rPr>
          <w:noProof/>
          <w:lang w:eastAsia="ru-RU"/>
        </w:rPr>
        <w:pict>
          <v:shape id="Рисунок 9" o:spid="_x0000_i1034" type="#_x0000_t75" alt="https://pp.userapi.com/c851320/v851320027/1228d9/ZX0kyovkYio.jpg" style="width:468pt;height:351pt;visibility:visible">
            <v:imagedata r:id="rId13" o:title=""/>
          </v:shape>
        </w:pict>
      </w: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69A3">
        <w:rPr>
          <w:noProof/>
          <w:lang w:eastAsia="ru-RU"/>
        </w:rPr>
        <w:pict>
          <v:shape id="Рисунок 10" o:spid="_x0000_i1035" type="#_x0000_t75" alt="https://pp.userapi.com/c845420/v845420027/1f8521/YOfD5vPNBxo.jpg" style="width:468pt;height:351pt;visibility:visible">
            <v:imagedata r:id="rId14" o:title=""/>
          </v:shape>
        </w:pict>
      </w:r>
    </w:p>
    <w:p w:rsidR="003B2405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2405" w:rsidRPr="00AC4306" w:rsidRDefault="003B2405" w:rsidP="000C6C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69A3">
        <w:rPr>
          <w:noProof/>
          <w:lang w:eastAsia="ru-RU"/>
        </w:rPr>
        <w:pict>
          <v:shape id="Рисунок 12" o:spid="_x0000_i1036" type="#_x0000_t75" alt="https://pp.userapi.com/c846019/v846019027/1ee34c/C6oyDC-t4jk.jpg" style="width:468pt;height:351pt;visibility:visible">
            <v:imagedata r:id="rId15" o:title=""/>
          </v:shape>
        </w:pict>
      </w:r>
      <w:bookmarkStart w:id="0" w:name="_GoBack"/>
      <w:bookmarkEnd w:id="0"/>
    </w:p>
    <w:sectPr w:rsidR="003B2405" w:rsidRPr="00AC4306" w:rsidSect="00C07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6DB6"/>
    <w:rsid w:val="000C6C5F"/>
    <w:rsid w:val="0021212C"/>
    <w:rsid w:val="003B2405"/>
    <w:rsid w:val="004E0FF1"/>
    <w:rsid w:val="007C04AE"/>
    <w:rsid w:val="00957C23"/>
    <w:rsid w:val="00A5060A"/>
    <w:rsid w:val="00AC4306"/>
    <w:rsid w:val="00BE69A3"/>
    <w:rsid w:val="00BF4E80"/>
    <w:rsid w:val="00C07925"/>
    <w:rsid w:val="00D13D80"/>
    <w:rsid w:val="00D52479"/>
    <w:rsid w:val="00E86DB6"/>
    <w:rsid w:val="00F93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E98"/>
    <w:pPr>
      <w:spacing w:after="160" w:line="254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C6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6C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2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5</Pages>
  <Words>128</Words>
  <Characters>732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6</cp:revision>
  <cp:lastPrinted>2019-05-11T06:59:00Z</cp:lastPrinted>
  <dcterms:created xsi:type="dcterms:W3CDTF">2019-05-11T06:21:00Z</dcterms:created>
  <dcterms:modified xsi:type="dcterms:W3CDTF">2019-06-29T13:45:00Z</dcterms:modified>
</cp:coreProperties>
</file>