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80A" w:rsidRPr="00334925" w:rsidRDefault="0085180A" w:rsidP="00925AE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5180A" w:rsidRDefault="0085180A" w:rsidP="00925AEF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Фотоотчет спортивного развлечения</w:t>
      </w:r>
    </w:p>
    <w:p w:rsidR="0085180A" w:rsidRPr="00334925" w:rsidRDefault="0085180A" w:rsidP="00925AEF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«Волшебный мир детства!»</w:t>
      </w:r>
    </w:p>
    <w:p w:rsidR="0085180A" w:rsidRDefault="0085180A" w:rsidP="00925AE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349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для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детей разновозрастной группы № 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,</w:t>
      </w:r>
    </w:p>
    <w:p w:rsidR="0085180A" w:rsidRPr="00334925" w:rsidRDefault="0085180A" w:rsidP="00925AE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349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МАДОУ «Детский сад № 14»</w:t>
      </w:r>
    </w:p>
    <w:p w:rsidR="0085180A" w:rsidRPr="00334925" w:rsidRDefault="0085180A" w:rsidP="00925A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34925">
        <w:rPr>
          <w:rFonts w:ascii="Times New Roman" w:hAnsi="Times New Roman" w:cs="Times New Roman"/>
          <w:b/>
          <w:bCs/>
          <w:sz w:val="28"/>
          <w:szCs w:val="28"/>
        </w:rPr>
        <w:t>(корпус 2)</w:t>
      </w:r>
    </w:p>
    <w:p w:rsidR="0085180A" w:rsidRDefault="0085180A" w:rsidP="00925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180A" w:rsidRDefault="0085180A" w:rsidP="00925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Организация спортивной досуговой деятельности дошкольников в летний период.</w:t>
      </w:r>
    </w:p>
    <w:p w:rsidR="0085180A" w:rsidRDefault="0085180A" w:rsidP="00925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Воспитывать у детей дружелюбие. Развивать силу, выносливость, ловкость, ориентировку в пространстве, быстроту реакции при выполнении спортивных упражнений.</w:t>
      </w:r>
    </w:p>
    <w:p w:rsidR="0085180A" w:rsidRPr="00925AEF" w:rsidRDefault="0085180A" w:rsidP="00925AE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Действующие лица: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Юнусова О.Г.</w:t>
      </w:r>
    </w:p>
    <w:p w:rsidR="0085180A" w:rsidRDefault="0085180A" w:rsidP="00925AEF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Табанова С.А.</w:t>
      </w:r>
    </w:p>
    <w:p w:rsidR="0085180A" w:rsidRDefault="0085180A" w:rsidP="00925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80A" w:rsidRPr="00CD2EDE" w:rsidRDefault="0085180A" w:rsidP="00925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2EDE">
        <w:rPr>
          <w:rFonts w:ascii="Times New Roman" w:hAnsi="Times New Roman" w:cs="Times New Roman"/>
          <w:sz w:val="28"/>
          <w:szCs w:val="28"/>
        </w:rPr>
        <w:t>Игра «Собери ромашку»</w:t>
      </w:r>
    </w:p>
    <w:p w:rsidR="0085180A" w:rsidRDefault="0085180A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61.25pt;height:283.5pt;visibility:visible">
            <v:imagedata r:id="rId4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" o:spid="_x0000_i1026" type="#_x0000_t75" style="width:159.75pt;height:283.5pt;visibility:visible">
            <v:imagedata r:id="rId5" o:title=""/>
          </v:shape>
        </w:pict>
      </w:r>
    </w:p>
    <w:p w:rsidR="0085180A" w:rsidRDefault="0085180A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180A" w:rsidRDefault="0085180A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180A" w:rsidRDefault="0085180A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180A" w:rsidRDefault="0085180A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180A" w:rsidRDefault="0085180A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180A" w:rsidRDefault="0085180A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180A" w:rsidRDefault="0085180A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180A" w:rsidRDefault="0085180A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180A" w:rsidRDefault="0085180A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Эстафета «Пчелки»</w:t>
      </w:r>
    </w:p>
    <w:p w:rsidR="0085180A" w:rsidRDefault="0085180A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3" o:spid="_x0000_i1027" type="#_x0000_t75" style="width:276.75pt;height:156pt;visibility:visible">
            <v:imagedata r:id="rId6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4" o:spid="_x0000_i1028" type="#_x0000_t75" style="width:146.25pt;height:257.25pt;visibility:visible">
            <v:imagedata r:id="rId7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180A" w:rsidRDefault="0085180A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180A" w:rsidRDefault="0085180A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Подвижная игра «Мы веселые ребята»</w:t>
      </w:r>
    </w:p>
    <w:p w:rsidR="0085180A" w:rsidRDefault="0085180A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5" o:spid="_x0000_i1029" type="#_x0000_t75" style="width:313.5pt;height:176.25pt;visibility:visible">
            <v:imagedata r:id="rId8" o:title=""/>
          </v:shape>
        </w:pict>
      </w:r>
    </w:p>
    <w:p w:rsidR="0085180A" w:rsidRDefault="0085180A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180A" w:rsidRDefault="0085180A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6" o:spid="_x0000_i1030" type="#_x0000_t75" style="width:120.75pt;height:214.5pt;visibility:visible">
            <v:imagedata r:id="rId9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7" o:spid="_x0000_i1031" type="#_x0000_t75" style="width:120pt;height:213.75pt;visibility:visible">
            <v:imagedata r:id="rId10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8" o:spid="_x0000_i1032" type="#_x0000_t75" style="width:119.25pt;height:212.25pt;visibility:visible">
            <v:imagedata r:id="rId11" o:title=""/>
          </v:shape>
        </w:pict>
      </w:r>
    </w:p>
    <w:p w:rsidR="0085180A" w:rsidRDefault="0085180A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180A" w:rsidRDefault="0085180A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«Бабочки»</w:t>
      </w:r>
    </w:p>
    <w:p w:rsidR="0085180A" w:rsidRDefault="0085180A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9" o:spid="_x0000_i1033" type="#_x0000_t75" style="width:144.75pt;height:257.25pt;visibility:visible">
            <v:imagedata r:id="rId12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0" o:spid="_x0000_i1034" type="#_x0000_t75" style="width:146.25pt;height:259.5pt;visibility:visible">
            <v:imagedata r:id="rId13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1" o:spid="_x0000_i1035" type="#_x0000_t75" style="width:2in;height:255.75pt;visibility:visible">
            <v:imagedata r:id="rId14" o:title=""/>
          </v:shape>
        </w:pict>
      </w:r>
    </w:p>
    <w:p w:rsidR="0085180A" w:rsidRDefault="0085180A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180A" w:rsidRDefault="0085180A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с прищепками «Солнечные лучики»</w:t>
      </w:r>
    </w:p>
    <w:p w:rsidR="0085180A" w:rsidRDefault="0085180A" w:rsidP="00967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2" o:spid="_x0000_i1036" type="#_x0000_t75" style="width:117.75pt;height:209.25pt;visibility:visible">
            <v:imagedata r:id="rId15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3" o:spid="_x0000_i1037" type="#_x0000_t75" style="width:117.75pt;height:209.25pt;visibility:visible">
            <v:imagedata r:id="rId16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4" o:spid="_x0000_i1038" type="#_x0000_t75" style="width:118.5pt;height:210.75pt;visibility:visible">
            <v:imagedata r:id="rId17" o:title=""/>
          </v:shape>
        </w:pict>
      </w:r>
    </w:p>
    <w:p w:rsidR="0085180A" w:rsidRPr="00967E7E" w:rsidRDefault="0085180A" w:rsidP="00967E7E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85180A" w:rsidRDefault="0085180A" w:rsidP="00967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6" o:spid="_x0000_i1039" type="#_x0000_t75" style="width:117pt;height:206.25pt;visibility:visible">
            <v:imagedata r:id="rId18" o:title=""/>
          </v:shape>
        </w:pict>
      </w:r>
    </w:p>
    <w:p w:rsidR="0085180A" w:rsidRDefault="0085180A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Хороводная игра «Затейники»</w:t>
      </w:r>
    </w:p>
    <w:p w:rsidR="0085180A" w:rsidRDefault="0085180A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7" o:spid="_x0000_i1040" type="#_x0000_t75" style="width:131.25pt;height:234pt;visibility:visible">
            <v:imagedata r:id="rId19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9" o:spid="_x0000_i1041" type="#_x0000_t75" style="width:320.25pt;height:180pt;visibility:visible">
            <v:imagedata r:id="rId20" o:title=""/>
          </v:shape>
        </w:pict>
      </w:r>
    </w:p>
    <w:p w:rsidR="0085180A" w:rsidRDefault="0085180A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180A" w:rsidRDefault="0085180A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«Как живете?»</w:t>
      </w:r>
    </w:p>
    <w:p w:rsidR="0085180A" w:rsidRDefault="0085180A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0" o:spid="_x0000_i1042" type="#_x0000_t75" style="width:150pt;height:266.25pt;visibility:visible">
            <v:imagedata r:id="rId21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1" o:spid="_x0000_i1043" type="#_x0000_t75" style="width:150pt;height:266.25pt;visibility:visible">
            <v:imagedata r:id="rId22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2" o:spid="_x0000_i1044" type="#_x0000_t75" style="width:150.75pt;height:267.75pt;visibility:visible">
            <v:imagedata r:id="rId23" o:title=""/>
          </v:shape>
        </w:pict>
      </w:r>
    </w:p>
    <w:p w:rsidR="0085180A" w:rsidRDefault="0085180A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180A" w:rsidRDefault="0085180A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Пазлы</w:t>
      </w:r>
    </w:p>
    <w:p w:rsidR="0085180A" w:rsidRPr="00925AEF" w:rsidRDefault="0085180A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7E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3" o:spid="_x0000_i1045" type="#_x0000_t75" style="width:257.25pt;height:144.75pt;visibility:visible">
            <v:imagedata r:id="rId24" o:title=""/>
          </v:shape>
        </w:pict>
      </w:r>
      <w:bookmarkStart w:id="0" w:name="_GoBack"/>
      <w:bookmarkEnd w:id="0"/>
    </w:p>
    <w:sectPr w:rsidR="0085180A" w:rsidRPr="00925AEF" w:rsidSect="00917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5BD1"/>
    <w:rsid w:val="00281164"/>
    <w:rsid w:val="00325105"/>
    <w:rsid w:val="00334925"/>
    <w:rsid w:val="004F5BD1"/>
    <w:rsid w:val="0085180A"/>
    <w:rsid w:val="0091779A"/>
    <w:rsid w:val="00925AEF"/>
    <w:rsid w:val="00967E7E"/>
    <w:rsid w:val="00A4303F"/>
    <w:rsid w:val="00A877EF"/>
    <w:rsid w:val="00A96F9D"/>
    <w:rsid w:val="00AE744B"/>
    <w:rsid w:val="00CD2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EF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67E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67E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</TotalTime>
  <Pages>4</Pages>
  <Words>100</Words>
  <Characters>570</Characters>
  <Application>Microsoft Office Outlook</Application>
  <DocSecurity>0</DocSecurity>
  <Lines>0</Lines>
  <Paragraphs>0</Paragraphs>
  <ScaleCrop>false</ScaleCrop>
  <Company>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Юля</cp:lastModifiedBy>
  <cp:revision>7</cp:revision>
  <cp:lastPrinted>2019-06-15T16:13:00Z</cp:lastPrinted>
  <dcterms:created xsi:type="dcterms:W3CDTF">2019-06-15T15:43:00Z</dcterms:created>
  <dcterms:modified xsi:type="dcterms:W3CDTF">2019-06-29T12:48:00Z</dcterms:modified>
</cp:coreProperties>
</file>