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55" w:rsidRPr="004215B7" w:rsidRDefault="00A05E55" w:rsidP="00045AB3">
      <w:pPr>
        <w:pStyle w:val="NormalWeb"/>
        <w:shd w:val="clear" w:color="auto" w:fill="FFFFFF"/>
        <w:spacing w:before="0" w:beforeAutospacing="0" w:after="0" w:afterAutospacing="0"/>
        <w:rPr>
          <w:rStyle w:val="Strong"/>
          <w:b w:val="0"/>
          <w:bCs w:val="0"/>
          <w:color w:val="111111"/>
          <w:bdr w:val="none" w:sz="0" w:space="0" w:color="auto" w:frame="1"/>
        </w:rPr>
      </w:pPr>
    </w:p>
    <w:p w:rsidR="00A05E55" w:rsidRPr="004215B7" w:rsidRDefault="00A05E55" w:rsidP="00045AB3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215B7"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Фотоотчет </w:t>
      </w:r>
      <w:r>
        <w:rPr>
          <w:rStyle w:val="Strong"/>
          <w:color w:val="111111"/>
          <w:sz w:val="28"/>
          <w:szCs w:val="28"/>
          <w:bdr w:val="none" w:sz="0" w:space="0" w:color="auto" w:frame="1"/>
        </w:rPr>
        <w:t xml:space="preserve">спортивного </w:t>
      </w:r>
      <w:r w:rsidRPr="004215B7">
        <w:rPr>
          <w:rStyle w:val="Strong"/>
          <w:color w:val="111111"/>
          <w:sz w:val="28"/>
          <w:szCs w:val="28"/>
          <w:bdr w:val="none" w:sz="0" w:space="0" w:color="auto" w:frame="1"/>
        </w:rPr>
        <w:t>р</w:t>
      </w:r>
      <w:r>
        <w:rPr>
          <w:b/>
          <w:bCs/>
          <w:sz w:val="28"/>
          <w:szCs w:val="28"/>
        </w:rPr>
        <w:t>азвлечения</w:t>
      </w:r>
    </w:p>
    <w:p w:rsidR="00A05E55" w:rsidRPr="004215B7" w:rsidRDefault="00A05E55" w:rsidP="00045A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«Мы – туристы</w:t>
      </w:r>
      <w:r w:rsidRPr="004215B7">
        <w:rPr>
          <w:b/>
          <w:bCs/>
          <w:sz w:val="28"/>
          <w:szCs w:val="28"/>
        </w:rPr>
        <w:t>»</w:t>
      </w:r>
    </w:p>
    <w:p w:rsidR="00A05E55" w:rsidRDefault="00A05E55" w:rsidP="00045A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215B7">
        <w:rPr>
          <w:b/>
          <w:bCs/>
          <w:sz w:val="28"/>
          <w:szCs w:val="28"/>
        </w:rPr>
        <w:t>д</w:t>
      </w:r>
      <w:r>
        <w:rPr>
          <w:b/>
          <w:bCs/>
          <w:sz w:val="28"/>
          <w:szCs w:val="28"/>
        </w:rPr>
        <w:t>ля детей разновозрастной группы № 7</w:t>
      </w:r>
    </w:p>
    <w:p w:rsidR="00A05E55" w:rsidRPr="004215B7" w:rsidRDefault="00A05E55" w:rsidP="00045AB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4215B7">
        <w:rPr>
          <w:b/>
          <w:bCs/>
          <w:sz w:val="28"/>
          <w:szCs w:val="28"/>
        </w:rPr>
        <w:t>МАДОУ «Детский сад № 14»</w:t>
      </w:r>
    </w:p>
    <w:p w:rsidR="00A05E55" w:rsidRDefault="00A05E55" w:rsidP="00045AB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5B7">
        <w:rPr>
          <w:rFonts w:ascii="Times New Roman" w:hAnsi="Times New Roman" w:cs="Times New Roman"/>
          <w:b/>
          <w:bCs/>
          <w:sz w:val="28"/>
          <w:szCs w:val="28"/>
        </w:rPr>
        <w:t>(корпус 2)</w:t>
      </w:r>
    </w:p>
    <w:p w:rsidR="00A05E55" w:rsidRDefault="00A05E55" w:rsidP="00045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5AB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здоровый образ жизни посредствам спортивного развлечения.</w:t>
      </w:r>
    </w:p>
    <w:p w:rsidR="00A05E55" w:rsidRDefault="00A05E55" w:rsidP="00045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5B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Укрепить у детей стремление участвовать в настоящих походах. Развивать интерес к туризму. Поддерживать у детей уверенность в своих навыках. Тренировать у детей основные физические качества. Воспитывать чувство товарищества, взаимовыручку, сопереживание.</w:t>
      </w:r>
    </w:p>
    <w:p w:rsidR="00A05E55" w:rsidRDefault="00A05E55" w:rsidP="00045AB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A05E55" w:rsidRDefault="00A05E55" w:rsidP="00045A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– Табанова С.А.</w:t>
      </w:r>
    </w:p>
    <w:p w:rsidR="00A05E55" w:rsidRDefault="00A05E55" w:rsidP="0004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– Юнусова О.Г.</w:t>
      </w:r>
    </w:p>
    <w:p w:rsidR="00A05E55" w:rsidRDefault="00A05E55" w:rsidP="00045AB3">
      <w:pPr>
        <w:jc w:val="both"/>
        <w:rPr>
          <w:rFonts w:ascii="Times New Roman" w:hAnsi="Times New Roman" w:cs="Times New Roman"/>
          <w:sz w:val="28"/>
          <w:szCs w:val="28"/>
        </w:rPr>
      </w:pP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14pt;height:202.5pt;visibility:visible">
            <v:imagedata r:id="rId4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114.75pt;height:203.25pt;visibility:visible">
            <v:imagedata r:id="rId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114pt;height:199.5pt;visibility:visible">
            <v:imagedata r:id="rId6" o:title=""/>
          </v:shape>
        </w:pict>
      </w:r>
    </w:p>
    <w:p w:rsidR="00A05E55" w:rsidRDefault="00A05E55" w:rsidP="00045AB3">
      <w:pPr>
        <w:jc w:val="both"/>
        <w:rPr>
          <w:rFonts w:ascii="Times New Roman" w:hAnsi="Times New Roman" w:cs="Times New Roman"/>
          <w:sz w:val="28"/>
          <w:szCs w:val="28"/>
        </w:rPr>
      </w:pP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114pt;height:201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114pt;height:202.5pt;visibility:visible">
            <v:imagedata r:id="rId8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style="width:114pt;height:201pt;visibility:visible">
            <v:imagedata r:id="rId9" o:title=""/>
          </v:shape>
        </w:pict>
      </w:r>
    </w:p>
    <w:p w:rsidR="00A05E55" w:rsidRDefault="00A05E55" w:rsidP="00045AB3">
      <w:pPr>
        <w:jc w:val="both"/>
        <w:rPr>
          <w:rFonts w:ascii="Times New Roman" w:hAnsi="Times New Roman" w:cs="Times New Roman"/>
          <w:sz w:val="28"/>
          <w:szCs w:val="28"/>
        </w:rPr>
      </w:pP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style="width:117.75pt;height:209.25pt;visibility:visible">
            <v:imagedata r:id="rId1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style="width:117pt;height:207.75pt;visibility:visible">
            <v:imagedata r:id="rId11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style="width:116.25pt;height:204pt;visibility:visible">
            <v:imagedata r:id="rId12" o:title=""/>
          </v:shape>
        </w:pict>
      </w:r>
    </w:p>
    <w:p w:rsidR="00A05E55" w:rsidRPr="00045AB3" w:rsidRDefault="00A05E55" w:rsidP="00045AB3">
      <w:pPr>
        <w:jc w:val="both"/>
        <w:rPr>
          <w:rFonts w:ascii="Times New Roman" w:hAnsi="Times New Roman" w:cs="Times New Roman"/>
          <w:sz w:val="28"/>
          <w:szCs w:val="28"/>
        </w:rPr>
      </w:pP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style="width:114pt;height:204.75pt;visibility:visible">
            <v:imagedata r:id="rId13" o:title=""/>
          </v:shape>
        </w:pict>
      </w:r>
      <w:r w:rsidRPr="00DB1529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76502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style="width:315.75pt;height:177.75pt;visibility:visible">
            <v:imagedata r:id="rId14" o:title=""/>
          </v:shape>
        </w:pict>
      </w:r>
    </w:p>
    <w:sectPr w:rsidR="00A05E55" w:rsidRPr="00045AB3" w:rsidSect="00714CF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5AB3"/>
    <w:rsid w:val="00045AB3"/>
    <w:rsid w:val="00071834"/>
    <w:rsid w:val="001C5F58"/>
    <w:rsid w:val="00280C6B"/>
    <w:rsid w:val="004215B7"/>
    <w:rsid w:val="00613B33"/>
    <w:rsid w:val="00620656"/>
    <w:rsid w:val="00714CFE"/>
    <w:rsid w:val="00765025"/>
    <w:rsid w:val="008F15EF"/>
    <w:rsid w:val="008F2D6E"/>
    <w:rsid w:val="00A05E55"/>
    <w:rsid w:val="00AA2A78"/>
    <w:rsid w:val="00C372DD"/>
    <w:rsid w:val="00DB1529"/>
    <w:rsid w:val="00DB619B"/>
    <w:rsid w:val="00EF0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AB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4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045AB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F0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0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</Pages>
  <Words>82</Words>
  <Characters>473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7</cp:revision>
  <cp:lastPrinted>2018-12-04T05:57:00Z</cp:lastPrinted>
  <dcterms:created xsi:type="dcterms:W3CDTF">2018-12-04T05:32:00Z</dcterms:created>
  <dcterms:modified xsi:type="dcterms:W3CDTF">2019-01-05T15:34:00Z</dcterms:modified>
</cp:coreProperties>
</file>