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A6C" w:rsidRDefault="007B2A6C" w:rsidP="00081B91">
      <w:pPr>
        <w:pStyle w:val="NormalWeb"/>
        <w:shd w:val="clear" w:color="auto" w:fill="FFFFFF"/>
        <w:spacing w:before="0" w:beforeAutospacing="0" w:after="0" w:afterAutospacing="0" w:line="276" w:lineRule="auto"/>
        <w:ind w:left="-567"/>
        <w:rPr>
          <w:rStyle w:val="Strong"/>
          <w:b w:val="0"/>
          <w:bCs w:val="0"/>
          <w:color w:val="111111"/>
          <w:bdr w:val="none" w:sz="0" w:space="0" w:color="auto" w:frame="1"/>
        </w:rPr>
      </w:pPr>
    </w:p>
    <w:p w:rsidR="007B2A6C" w:rsidRDefault="007B2A6C" w:rsidP="00EA5BC1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Style w:val="Strong"/>
          <w:b w:val="0"/>
          <w:bCs w:val="0"/>
          <w:color w:val="111111"/>
          <w:bdr w:val="none" w:sz="0" w:space="0" w:color="auto" w:frame="1"/>
        </w:rPr>
      </w:pPr>
    </w:p>
    <w:p w:rsidR="007B2A6C" w:rsidRDefault="007B2A6C" w:rsidP="00EA5BC1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Strong"/>
          <w:sz w:val="28"/>
          <w:szCs w:val="28"/>
          <w:bdr w:val="none" w:sz="0" w:space="0" w:color="auto" w:frame="1"/>
        </w:rPr>
      </w:pPr>
      <w:r w:rsidRPr="00FD735D">
        <w:rPr>
          <w:rStyle w:val="Strong"/>
          <w:sz w:val="28"/>
          <w:szCs w:val="28"/>
          <w:bdr w:val="none" w:sz="0" w:space="0" w:color="auto" w:frame="1"/>
        </w:rPr>
        <w:t>Фотоотчет</w:t>
      </w:r>
      <w:r>
        <w:rPr>
          <w:rStyle w:val="Strong"/>
          <w:sz w:val="28"/>
          <w:szCs w:val="28"/>
          <w:bdr w:val="none" w:sz="0" w:space="0" w:color="auto" w:frame="1"/>
        </w:rPr>
        <w:t xml:space="preserve"> физкультурного досуга «Веселый стадион»</w:t>
      </w:r>
    </w:p>
    <w:p w:rsidR="007B2A6C" w:rsidRPr="00FD735D" w:rsidRDefault="007B2A6C" w:rsidP="00EA5BC1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 xml:space="preserve"> с детьми младшей группы №2</w:t>
      </w:r>
    </w:p>
    <w:p w:rsidR="007B2A6C" w:rsidRDefault="007B2A6C" w:rsidP="00EA5BC1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240" w:afterAutospacing="0" w:line="276" w:lineRule="auto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МАДОУ «Детский сад № 14»</w:t>
      </w:r>
    </w:p>
    <w:p w:rsidR="007B2A6C" w:rsidRDefault="007B2A6C" w:rsidP="003025CB">
      <w:pPr>
        <w:shd w:val="clear" w:color="auto" w:fill="FFFFFF"/>
        <w:spacing w:after="0"/>
        <w:outlineLvl w:val="0"/>
        <w:rPr>
          <w:rFonts w:ascii="Georgia" w:hAnsi="Georgia" w:cs="Georg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sectPr w:rsidR="007B2A6C" w:rsidSect="005265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2A6C" w:rsidRDefault="007B2A6C" w:rsidP="00081B91">
      <w:pPr>
        <w:spacing w:after="0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C12C3A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</w:t>
      </w:r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и:</w:t>
      </w:r>
    </w:p>
    <w:p w:rsidR="007B2A6C" w:rsidRPr="00081B91" w:rsidRDefault="007B2A6C" w:rsidP="00081B91">
      <w:pPr>
        <w:spacing w:after="0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081B91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Создание благоприятного </w:t>
      </w:r>
    </w:p>
    <w:p w:rsidR="007B2A6C" w:rsidRPr="00081B91" w:rsidRDefault="007B2A6C" w:rsidP="00081B91">
      <w:pPr>
        <w:spacing w:after="0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081B91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эмоционального состояния </w:t>
      </w:r>
    </w:p>
    <w:p w:rsidR="007B2A6C" w:rsidRPr="00081B91" w:rsidRDefault="007B2A6C" w:rsidP="00081B91">
      <w:pPr>
        <w:spacing w:after="0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081B91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у детей посредством </w:t>
      </w:r>
    </w:p>
    <w:p w:rsidR="007B2A6C" w:rsidRPr="00081B91" w:rsidRDefault="007B2A6C" w:rsidP="00081B91">
      <w:pPr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081B91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>активизации двигательной активности.</w:t>
      </w:r>
    </w:p>
    <w:p w:rsidR="007B2A6C" w:rsidRDefault="007B2A6C" w:rsidP="00EA5BC1">
      <w:pP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Задачи</w:t>
      </w:r>
      <w:r w:rsidRPr="009D1D8B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:</w:t>
      </w:r>
      <w:r w:rsidRPr="009D1D8B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</w:p>
    <w:p w:rsidR="007B2A6C" w:rsidRPr="00081B91" w:rsidRDefault="007B2A6C" w:rsidP="00081B9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203.1pt;margin-top:363.25pt;width:300.95pt;height:226.55pt;z-index:251655168;visibility:visible;mso-position-horizontal-relative:margin;mso-position-vertical-relative:margin">
            <v:imagedata r:id="rId5" o:title=""/>
            <o:lock v:ext="edit" aspectratio="f"/>
            <w10:wrap type="square" anchorx="margin" anchory="margin"/>
          </v:shape>
        </w:pict>
      </w:r>
      <w:r w:rsidRPr="00081B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Продолжать обучать детей выполнению физических упражнений с предметами.</w:t>
      </w:r>
    </w:p>
    <w:p w:rsidR="007B2A6C" w:rsidRPr="00081B91" w:rsidRDefault="007B2A6C" w:rsidP="00081B9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81B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Закреплять навыки ходьбы, бега, прыжков.</w:t>
      </w:r>
    </w:p>
    <w:p w:rsidR="007B2A6C" w:rsidRDefault="007B2A6C" w:rsidP="00081B9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81B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Развивать ловкость, равновесие, глазомер, умение ориентироваться в пространстве.</w:t>
      </w:r>
    </w:p>
    <w:p w:rsidR="007B2A6C" w:rsidRPr="00081B91" w:rsidRDefault="007B2A6C" w:rsidP="00081B9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81B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B2A6C" w:rsidRPr="00081B91" w:rsidRDefault="007B2A6C" w:rsidP="00081B9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7B2A6C" w:rsidRPr="009D1D8B" w:rsidRDefault="007B2A6C" w:rsidP="00561CFF">
      <w:pP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</w:pPr>
      <w:r w:rsidRPr="009D1D8B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 xml:space="preserve">Ожидаемый результат: </w:t>
      </w:r>
    </w:p>
    <w:p w:rsidR="007B2A6C" w:rsidRPr="00081B91" w:rsidRDefault="007B2A6C" w:rsidP="00081B9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081B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 детей создано благоприятное эмоциональное состояние.</w:t>
      </w:r>
    </w:p>
    <w:p w:rsidR="007B2A6C" w:rsidRPr="00081B91" w:rsidRDefault="007B2A6C" w:rsidP="00081B9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81B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детьми закреплены физические упражнения с предметами.</w:t>
      </w:r>
    </w:p>
    <w:p w:rsidR="007B2A6C" w:rsidRDefault="007B2A6C" w:rsidP="00081B9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81B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детьми закреплены навыки ходьбы, бега и прыжков.</w:t>
      </w:r>
    </w:p>
    <w:p w:rsidR="007B2A6C" w:rsidRPr="00081B91" w:rsidRDefault="007B2A6C" w:rsidP="00081B9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у детей развиты: ловкость, равновесие, глазомер, умение ориентироваться в пространстве.</w:t>
      </w:r>
    </w:p>
    <w:p w:rsidR="007B2A6C" w:rsidRDefault="007B2A6C" w:rsidP="00081B9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027" type="#_x0000_t75" style="position:absolute;margin-left:19.75pt;margin-top:363.55pt;width:434.9pt;height:328.8pt;z-index:251657216;visibility:visible;mso-position-horizontal-relative:margin;mso-position-vertical-relative:margin">
            <v:imagedata r:id="rId6" o:title=""/>
            <o:lock v:ext="edit" aspectratio="f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2" o:spid="_x0000_s1028" type="#_x0000_t75" style="position:absolute;margin-left:0;margin-top:0;width:427.7pt;height:323.05pt;z-index:251656192;visibility:visible;mso-position-horizontal:center;mso-position-horizontal-relative:margin;mso-position-vertical:top;mso-position-vertical-relative:margin">
            <v:imagedata r:id="rId7" o:title=""/>
            <o:lock v:ext="edit" aspectratio="f"/>
            <w10:wrap type="square" anchorx="margin" anchory="margin"/>
          </v:shape>
        </w:pict>
      </w:r>
    </w:p>
    <w:p w:rsidR="007B2A6C" w:rsidRPr="00B967B9" w:rsidRDefault="007B2A6C" w:rsidP="00081B91">
      <w:pPr>
        <w:spacing w:after="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B2A6C" w:rsidRPr="00B967B9" w:rsidRDefault="007B2A6C" w:rsidP="00B967B9">
      <w:pPr>
        <w:spacing w:after="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967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</w:p>
    <w:p w:rsidR="007B2A6C" w:rsidRPr="00B967B9" w:rsidRDefault="007B2A6C" w:rsidP="003F2E22">
      <w:pPr>
        <w:rPr>
          <w:i/>
          <w:iCs/>
        </w:rPr>
      </w:pPr>
    </w:p>
    <w:p w:rsidR="007B2A6C" w:rsidRPr="00B967B9" w:rsidRDefault="007B2A6C" w:rsidP="003F2E22">
      <w:pPr>
        <w:rPr>
          <w:i/>
          <w:iCs/>
        </w:rPr>
      </w:pPr>
      <w:r>
        <w:rPr>
          <w:noProof/>
          <w:lang w:eastAsia="ru-RU"/>
        </w:rPr>
        <w:pict>
          <v:shape id="_x0000_s1029" type="#_x0000_t75" style="position:absolute;margin-left:0;margin-top:0;width:284.65pt;height:214.55pt;z-index:251658240;visibility:visible;mso-position-horizontal:left;mso-position-horizontal-relative:margin;mso-position-vertical:top;mso-position-vertical-relative:margin">
            <v:imagedata r:id="rId8" o:title=""/>
            <o:lock v:ext="edit" aspectratio="f"/>
            <w10:wrap type="square" anchorx="margin" anchory="margin"/>
          </v:shape>
        </w:pict>
      </w:r>
    </w:p>
    <w:p w:rsidR="007B2A6C" w:rsidRPr="00B967B9" w:rsidRDefault="007B2A6C" w:rsidP="003F2E22">
      <w:pPr>
        <w:rPr>
          <w:i/>
          <w:iCs/>
        </w:rPr>
      </w:pPr>
    </w:p>
    <w:p w:rsidR="007B2A6C" w:rsidRPr="00B967B9" w:rsidRDefault="007B2A6C" w:rsidP="003F2E22">
      <w:pPr>
        <w:rPr>
          <w:i/>
          <w:iCs/>
        </w:rPr>
      </w:pPr>
    </w:p>
    <w:p w:rsidR="007B2A6C" w:rsidRPr="00B967B9" w:rsidRDefault="007B2A6C" w:rsidP="003F2E22">
      <w:pPr>
        <w:rPr>
          <w:i/>
          <w:iCs/>
        </w:rPr>
      </w:pPr>
    </w:p>
    <w:p w:rsidR="007B2A6C" w:rsidRPr="00B967B9" w:rsidRDefault="007B2A6C" w:rsidP="003F2E22">
      <w:pPr>
        <w:rPr>
          <w:i/>
          <w:iCs/>
        </w:rPr>
      </w:pPr>
    </w:p>
    <w:p w:rsidR="007B2A6C" w:rsidRPr="00B967B9" w:rsidRDefault="007B2A6C" w:rsidP="00107C16">
      <w:pPr>
        <w:rPr>
          <w:i/>
          <w:iCs/>
          <w:lang w:val="en-US"/>
        </w:rPr>
      </w:pPr>
    </w:p>
    <w:p w:rsidR="007B2A6C" w:rsidRPr="00B967B9" w:rsidRDefault="007B2A6C" w:rsidP="003F2E22">
      <w:pPr>
        <w:rPr>
          <w:i/>
          <w:iCs/>
        </w:rPr>
      </w:pPr>
    </w:p>
    <w:p w:rsidR="007B2A6C" w:rsidRDefault="007B2A6C" w:rsidP="003025CB">
      <w:pPr>
        <w:jc w:val="right"/>
        <w:rPr>
          <w:lang w:val="en-US"/>
        </w:rPr>
      </w:pPr>
    </w:p>
    <w:p w:rsidR="007B2A6C" w:rsidRDefault="007B2A6C" w:rsidP="003025CB">
      <w:pPr>
        <w:jc w:val="right"/>
        <w:rPr>
          <w:lang w:val="en-US"/>
        </w:rPr>
      </w:pPr>
    </w:p>
    <w:p w:rsidR="007B2A6C" w:rsidRDefault="007B2A6C" w:rsidP="003025CB">
      <w:pPr>
        <w:jc w:val="right"/>
        <w:rPr>
          <w:lang w:val="en-US"/>
        </w:rPr>
      </w:pPr>
      <w:r>
        <w:rPr>
          <w:noProof/>
          <w:lang w:eastAsia="ru-RU"/>
        </w:rPr>
        <w:pict>
          <v:shape id="_x0000_s1030" type="#_x0000_t75" style="position:absolute;left:0;text-align:left;margin-left:0;margin-top:0;width:324pt;height:245.3pt;z-index:251659264;visibility:visible;mso-position-horizontal:center;mso-position-horizontal-relative:margin;mso-position-vertical:center;mso-position-vertical-relative:margin">
            <v:imagedata r:id="rId9" o:title=""/>
            <o:lock v:ext="edit" aspectratio="f"/>
            <w10:wrap type="square" anchorx="margin" anchory="margin"/>
          </v:shape>
        </w:pict>
      </w:r>
    </w:p>
    <w:p w:rsidR="007B2A6C" w:rsidRDefault="007B2A6C" w:rsidP="003025CB">
      <w:pPr>
        <w:jc w:val="right"/>
        <w:rPr>
          <w:lang w:val="en-US"/>
        </w:rPr>
      </w:pPr>
    </w:p>
    <w:p w:rsidR="007B2A6C" w:rsidRDefault="007B2A6C" w:rsidP="003025CB">
      <w:pPr>
        <w:jc w:val="right"/>
        <w:rPr>
          <w:lang w:val="en-US"/>
        </w:rPr>
      </w:pPr>
    </w:p>
    <w:p w:rsidR="007B2A6C" w:rsidRDefault="007B2A6C" w:rsidP="003025CB">
      <w:pPr>
        <w:jc w:val="right"/>
        <w:rPr>
          <w:lang w:val="en-US"/>
        </w:rPr>
      </w:pPr>
    </w:p>
    <w:p w:rsidR="007B2A6C" w:rsidRDefault="007B2A6C" w:rsidP="003025CB">
      <w:pPr>
        <w:jc w:val="right"/>
        <w:rPr>
          <w:lang w:val="en-US"/>
        </w:rPr>
      </w:pPr>
    </w:p>
    <w:p w:rsidR="007B2A6C" w:rsidRDefault="007B2A6C" w:rsidP="003025CB">
      <w:pPr>
        <w:jc w:val="right"/>
        <w:rPr>
          <w:lang w:val="en-US"/>
        </w:rPr>
      </w:pPr>
    </w:p>
    <w:p w:rsidR="007B2A6C" w:rsidRDefault="007B2A6C" w:rsidP="003025CB">
      <w:pPr>
        <w:jc w:val="right"/>
        <w:rPr>
          <w:lang w:val="en-US"/>
        </w:rPr>
      </w:pPr>
    </w:p>
    <w:p w:rsidR="007B2A6C" w:rsidRDefault="007B2A6C" w:rsidP="00826AAF">
      <w:pPr>
        <w:rPr>
          <w:lang w:val="en-US"/>
        </w:rPr>
      </w:pPr>
    </w:p>
    <w:p w:rsidR="007B2A6C" w:rsidRDefault="007B2A6C" w:rsidP="003025CB">
      <w:pPr>
        <w:jc w:val="right"/>
        <w:rPr>
          <w:lang w:val="en-US"/>
        </w:rPr>
      </w:pPr>
      <w:r>
        <w:rPr>
          <w:noProof/>
          <w:lang w:eastAsia="ru-RU"/>
        </w:rPr>
        <w:pict>
          <v:shape id="Рисунок 4" o:spid="_x0000_s1031" type="#_x0000_t75" style="position:absolute;left:0;text-align:left;margin-left:1084.1pt;margin-top:0;width:312.95pt;height:237.1pt;z-index:251660288;visibility:visible;mso-position-horizontal:right;mso-position-horizontal-relative:margin;mso-position-vertical:bottom;mso-position-vertical-relative:margin">
            <v:imagedata r:id="rId10" o:title=""/>
            <o:lock v:ext="edit" aspectratio="f"/>
            <w10:wrap type="square" anchorx="margin" anchory="margin"/>
          </v:shape>
        </w:pict>
      </w:r>
    </w:p>
    <w:p w:rsidR="007B2A6C" w:rsidRDefault="007B2A6C" w:rsidP="00826AAF">
      <w:r>
        <w:rPr>
          <w:noProof/>
          <w:lang w:eastAsia="ru-RU"/>
        </w:rPr>
        <w:pict>
          <v:shape id="Рисунок 5" o:spid="_x0000_i1025" type="#_x0000_t75" style="width:442.5pt;height:339.75pt;visibility:visible">
            <v:imagedata r:id="rId11" o:title=""/>
            <o:lock v:ext="edit" aspectratio="f"/>
          </v:shape>
        </w:pict>
      </w:r>
    </w:p>
    <w:p w:rsidR="007B2A6C" w:rsidRDefault="007B2A6C" w:rsidP="00826AAF"/>
    <w:p w:rsidR="007B2A6C" w:rsidRPr="007218DE" w:rsidRDefault="007B2A6C" w:rsidP="007218DE">
      <w:pPr>
        <w:rPr>
          <w:lang w:val="en-US"/>
        </w:rPr>
        <w:sectPr w:rsidR="007B2A6C" w:rsidRPr="007218DE" w:rsidSect="00826A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shape id="Рисунок 6" o:spid="_x0000_i1026" type="#_x0000_t75" style="width:435.75pt;height:344.25pt;visibility:visible">
            <v:imagedata r:id="rId12" o:title=""/>
            <o:lock v:ext="edit" aspectratio="f"/>
          </v:shape>
        </w:pict>
      </w:r>
    </w:p>
    <w:p w:rsidR="007B2A6C" w:rsidRPr="007218DE" w:rsidRDefault="007B2A6C" w:rsidP="004D1FB5">
      <w:pPr>
        <w:jc w:val="both"/>
        <w:rPr>
          <w:lang w:val="en-US"/>
        </w:rPr>
      </w:pPr>
    </w:p>
    <w:sectPr w:rsidR="007B2A6C" w:rsidRPr="007218DE" w:rsidSect="004D1FB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32D0C"/>
    <w:multiLevelType w:val="hybridMultilevel"/>
    <w:tmpl w:val="B14EA7D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1C2B4401"/>
    <w:multiLevelType w:val="hybridMultilevel"/>
    <w:tmpl w:val="2F4016E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C52907"/>
    <w:multiLevelType w:val="hybridMultilevel"/>
    <w:tmpl w:val="3F7E2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37017E"/>
    <w:multiLevelType w:val="hybridMultilevel"/>
    <w:tmpl w:val="B6B4B8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36A05EDC"/>
    <w:multiLevelType w:val="hybridMultilevel"/>
    <w:tmpl w:val="AC3C05E4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37F86322"/>
    <w:multiLevelType w:val="hybridMultilevel"/>
    <w:tmpl w:val="9256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D24242"/>
    <w:multiLevelType w:val="hybridMultilevel"/>
    <w:tmpl w:val="2EEC778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526834D9"/>
    <w:multiLevelType w:val="hybridMultilevel"/>
    <w:tmpl w:val="9ED6262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1830DE7"/>
    <w:multiLevelType w:val="hybridMultilevel"/>
    <w:tmpl w:val="F40ADEA8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7DFB4F3C"/>
    <w:multiLevelType w:val="hybridMultilevel"/>
    <w:tmpl w:val="060C3E9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9"/>
  </w:num>
  <w:num w:numId="9">
    <w:abstractNumId w:val="6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2C3A"/>
    <w:rsid w:val="000273D1"/>
    <w:rsid w:val="00081B91"/>
    <w:rsid w:val="000F55A4"/>
    <w:rsid w:val="00107C16"/>
    <w:rsid w:val="0014354E"/>
    <w:rsid w:val="0015302E"/>
    <w:rsid w:val="00203090"/>
    <w:rsid w:val="00253587"/>
    <w:rsid w:val="00296080"/>
    <w:rsid w:val="003025CB"/>
    <w:rsid w:val="003F2E22"/>
    <w:rsid w:val="00400B89"/>
    <w:rsid w:val="004D1FB5"/>
    <w:rsid w:val="00502FBB"/>
    <w:rsid w:val="00516EF3"/>
    <w:rsid w:val="00526554"/>
    <w:rsid w:val="00561CFF"/>
    <w:rsid w:val="00581B21"/>
    <w:rsid w:val="005A5998"/>
    <w:rsid w:val="00680ADE"/>
    <w:rsid w:val="006812FC"/>
    <w:rsid w:val="007218DE"/>
    <w:rsid w:val="007B2A6C"/>
    <w:rsid w:val="00813D41"/>
    <w:rsid w:val="00826AAF"/>
    <w:rsid w:val="008B3752"/>
    <w:rsid w:val="008B5FB1"/>
    <w:rsid w:val="008D055A"/>
    <w:rsid w:val="009149EF"/>
    <w:rsid w:val="0096743A"/>
    <w:rsid w:val="00975259"/>
    <w:rsid w:val="00996182"/>
    <w:rsid w:val="009A322A"/>
    <w:rsid w:val="009D1D8B"/>
    <w:rsid w:val="00AC63AF"/>
    <w:rsid w:val="00B008DE"/>
    <w:rsid w:val="00B967B9"/>
    <w:rsid w:val="00BC34E0"/>
    <w:rsid w:val="00C119C3"/>
    <w:rsid w:val="00C12C3A"/>
    <w:rsid w:val="00C35CB7"/>
    <w:rsid w:val="00C446A3"/>
    <w:rsid w:val="00CF2315"/>
    <w:rsid w:val="00D17AA3"/>
    <w:rsid w:val="00DF33E7"/>
    <w:rsid w:val="00E54D9D"/>
    <w:rsid w:val="00E617BE"/>
    <w:rsid w:val="00EA5BC1"/>
    <w:rsid w:val="00EB0CF5"/>
    <w:rsid w:val="00F07141"/>
    <w:rsid w:val="00FC2AE5"/>
    <w:rsid w:val="00FD735D"/>
    <w:rsid w:val="00FF4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55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1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12C3A"/>
    <w:rPr>
      <w:b/>
      <w:bCs/>
    </w:rPr>
  </w:style>
  <w:style w:type="paragraph" w:styleId="ListParagraph">
    <w:name w:val="List Paragraph"/>
    <w:basedOn w:val="Normal"/>
    <w:uiPriority w:val="99"/>
    <w:qFormat/>
    <w:rsid w:val="00561CF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6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1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639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149</TotalTime>
  <Pages>5</Pages>
  <Words>111</Words>
  <Characters>634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Юля</cp:lastModifiedBy>
  <cp:revision>24</cp:revision>
  <cp:lastPrinted>2018-10-02T17:41:00Z</cp:lastPrinted>
  <dcterms:created xsi:type="dcterms:W3CDTF">2018-08-08T19:13:00Z</dcterms:created>
  <dcterms:modified xsi:type="dcterms:W3CDTF">2019-01-06T14:22:00Z</dcterms:modified>
</cp:coreProperties>
</file>