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A15" w:rsidRPr="000679DC" w:rsidRDefault="00E66A15" w:rsidP="000679DC">
      <w:pPr>
        <w:pStyle w:val="NormalWeb"/>
        <w:shd w:val="clear" w:color="auto" w:fill="FFFFFF"/>
        <w:tabs>
          <w:tab w:val="left" w:pos="2205"/>
        </w:tabs>
        <w:spacing w:before="0" w:beforeAutospacing="0" w:after="0" w:afterAutospacing="0" w:line="276" w:lineRule="auto"/>
        <w:rPr>
          <w:rStyle w:val="Strong"/>
          <w:b w:val="0"/>
          <w:color w:val="111111"/>
          <w:bdr w:val="none" w:sz="0" w:space="0" w:color="auto" w:frame="1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514.4pt;margin-top:-45.8pt;width:249.6pt;height:318.7pt;z-index:251658752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">
            <v:imagedata r:id="rId5" o:title=""/>
            <o:lock v:ext="edit" aspectratio="f"/>
            <w10:wrap type="square" anchorx="margin" anchory="margin"/>
          </v:shape>
        </w:pict>
      </w:r>
    </w:p>
    <w:p w:rsidR="00E66A15" w:rsidRDefault="00E66A15" w:rsidP="007829A0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 xml:space="preserve">Фотоотчет новогоднего утренника </w:t>
      </w:r>
    </w:p>
    <w:p w:rsidR="00E66A15" w:rsidRPr="00C12C3A" w:rsidRDefault="00E66A15" w:rsidP="007829A0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720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«Волшебная горка»</w:t>
      </w:r>
    </w:p>
    <w:p w:rsidR="00E66A15" w:rsidRDefault="00E66A15" w:rsidP="00F41524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Strong"/>
          <w:sz w:val="28"/>
          <w:szCs w:val="28"/>
          <w:bdr w:val="none" w:sz="0" w:space="0" w:color="auto" w:frame="1"/>
        </w:rPr>
      </w:pPr>
      <w:r>
        <w:rPr>
          <w:rStyle w:val="Strong"/>
          <w:sz w:val="28"/>
          <w:szCs w:val="28"/>
          <w:bdr w:val="none" w:sz="0" w:space="0" w:color="auto" w:frame="1"/>
        </w:rPr>
        <w:t>среди детей средней группы №3</w:t>
      </w:r>
    </w:p>
    <w:p w:rsidR="00E66A15" w:rsidRPr="00C3393B" w:rsidRDefault="00E66A15" w:rsidP="007829A0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240" w:afterAutospacing="0" w:line="276" w:lineRule="auto"/>
        <w:jc w:val="center"/>
        <w:rPr>
          <w:b/>
          <w:bCs/>
          <w:sz w:val="28"/>
          <w:szCs w:val="28"/>
          <w:bdr w:val="none" w:sz="0" w:space="0" w:color="auto" w:frame="1"/>
        </w:rPr>
        <w:sectPr w:rsidR="00E66A15" w:rsidRPr="00C3393B" w:rsidSect="000679DC">
          <w:pgSz w:w="11906" w:h="16838"/>
          <w:pgMar w:top="1134" w:right="850" w:bottom="1134" w:left="1701" w:header="708" w:footer="708" w:gutter="0"/>
          <w:pgBorders w:offsetFrom="page">
            <w:top w:val="flowersRedRose" w:sz="10" w:space="24" w:color="auto"/>
            <w:left w:val="flowersRedRose" w:sz="10" w:space="24" w:color="auto"/>
            <w:bottom w:val="flowersRedRose" w:sz="10" w:space="24" w:color="auto"/>
            <w:right w:val="flowersRedRose" w:sz="10" w:space="24" w:color="auto"/>
          </w:pgBorders>
          <w:cols w:space="708"/>
          <w:docGrid w:linePitch="360"/>
        </w:sectPr>
      </w:pPr>
      <w:r>
        <w:rPr>
          <w:rStyle w:val="Strong"/>
          <w:sz w:val="28"/>
          <w:szCs w:val="28"/>
          <w:bdr w:val="none" w:sz="0" w:space="0" w:color="auto" w:frame="1"/>
        </w:rPr>
        <w:t>МАДОУ «Детский сад № 14»</w:t>
      </w:r>
    </w:p>
    <w:p w:rsidR="00E66A15" w:rsidRPr="00C3393B" w:rsidRDefault="00E66A15" w:rsidP="00C3393B">
      <w:pPr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2" o:spid="_x0000_s1027" type="#_x0000_t75" style="position:absolute;margin-left:195.75pt;margin-top:103.75pt;width:285.6pt;height:216.5pt;z-index:251656704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">
            <v:imagedata r:id="rId6" o:title=""/>
            <o:lock v:ext="edit" aspectratio="f"/>
            <w10:wrap type="square" anchorx="margin" anchory="margin"/>
          </v:shape>
        </w:pict>
      </w:r>
      <w:r w:rsidRPr="00F41524">
        <w:rPr>
          <w:rFonts w:ascii="Times New Roman" w:hAnsi="Times New Roman"/>
          <w:b/>
          <w:i/>
          <w:color w:val="111111"/>
          <w:sz w:val="28"/>
          <w:szCs w:val="28"/>
          <w:u w:val="single"/>
          <w:lang w:eastAsia="ru-RU"/>
        </w:rPr>
        <w:t>Задачи:</w:t>
      </w:r>
    </w:p>
    <w:p w:rsidR="00E66A15" w:rsidRPr="00F41524" w:rsidRDefault="00E66A15" w:rsidP="00F41524">
      <w:pPr>
        <w:pStyle w:val="ListParagraph"/>
        <w:numPr>
          <w:ilvl w:val="0"/>
          <w:numId w:val="6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>развивать у детей музыкальный слух и голос;</w:t>
      </w:r>
    </w:p>
    <w:p w:rsidR="00E66A15" w:rsidRPr="00F41524" w:rsidRDefault="00E66A15" w:rsidP="00F41524">
      <w:pPr>
        <w:pStyle w:val="ListParagraph"/>
        <w:numPr>
          <w:ilvl w:val="0"/>
          <w:numId w:val="6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>развивать танцевальные навыки детей;</w:t>
      </w:r>
    </w:p>
    <w:p w:rsidR="00E66A15" w:rsidRPr="00F41524" w:rsidRDefault="00E66A15" w:rsidP="00F41524">
      <w:pPr>
        <w:pStyle w:val="ListParagraph"/>
        <w:numPr>
          <w:ilvl w:val="0"/>
          <w:numId w:val="6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>обогащать словарный запас;</w:t>
      </w:r>
    </w:p>
    <w:p w:rsidR="00E66A15" w:rsidRPr="00F41524" w:rsidRDefault="00E66A15" w:rsidP="00F41524">
      <w:pPr>
        <w:pStyle w:val="ListParagraph"/>
        <w:numPr>
          <w:ilvl w:val="0"/>
          <w:numId w:val="6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>создать радостное настроение;</w:t>
      </w:r>
    </w:p>
    <w:p w:rsidR="00E66A15" w:rsidRPr="00F41524" w:rsidRDefault="00E66A15" w:rsidP="00F41524">
      <w:pPr>
        <w:pStyle w:val="ListParagraph"/>
        <w:numPr>
          <w:ilvl w:val="0"/>
          <w:numId w:val="6"/>
        </w:numPr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 xml:space="preserve">повысить эмоциональный настрой детей. </w:t>
      </w:r>
    </w:p>
    <w:p w:rsidR="00E66A15" w:rsidRPr="00F41524" w:rsidRDefault="00E66A15" w:rsidP="00F41524">
      <w:pPr>
        <w:ind w:left="-624"/>
        <w:rPr>
          <w:rFonts w:ascii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F41524">
        <w:rPr>
          <w:rFonts w:ascii="Times New Roman" w:hAnsi="Times New Roman"/>
          <w:b/>
          <w:i/>
          <w:color w:val="111111"/>
          <w:sz w:val="28"/>
          <w:szCs w:val="28"/>
          <w:u w:val="single"/>
          <w:lang w:eastAsia="ru-RU"/>
        </w:rPr>
        <w:t xml:space="preserve">Ожидаемый результат: </w:t>
      </w:r>
    </w:p>
    <w:p w:rsidR="00E66A15" w:rsidRPr="00F41524" w:rsidRDefault="00E66A15" w:rsidP="00F41524">
      <w:pPr>
        <w:pStyle w:val="ListParagraph"/>
        <w:numPr>
          <w:ilvl w:val="0"/>
          <w:numId w:val="8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>У детей развиты начальные навыки танца и музыкального творчества.</w:t>
      </w:r>
    </w:p>
    <w:p w:rsidR="00E66A15" w:rsidRPr="00F41524" w:rsidRDefault="00E66A15" w:rsidP="00F41524">
      <w:pPr>
        <w:pStyle w:val="ListParagraph"/>
        <w:numPr>
          <w:ilvl w:val="0"/>
          <w:numId w:val="8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>У детей расширен и обогащен словарный запас;</w:t>
      </w:r>
    </w:p>
    <w:p w:rsidR="00E66A15" w:rsidRPr="00F41524" w:rsidRDefault="00E66A15" w:rsidP="00F41524">
      <w:pPr>
        <w:pStyle w:val="ListParagraph"/>
        <w:numPr>
          <w:ilvl w:val="0"/>
          <w:numId w:val="8"/>
        </w:num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 w:rsidRPr="00F41524">
        <w:rPr>
          <w:rFonts w:ascii="Times New Roman" w:hAnsi="Times New Roman"/>
          <w:i/>
          <w:color w:val="111111"/>
          <w:sz w:val="24"/>
          <w:szCs w:val="24"/>
          <w:lang w:eastAsia="ru-RU"/>
        </w:rPr>
        <w:t xml:space="preserve">У детей повышен эмоциональный настрой и создано радостное настроение. </w:t>
      </w:r>
    </w:p>
    <w:p w:rsidR="00E66A15" w:rsidRPr="00F41524" w:rsidRDefault="00E66A15" w:rsidP="00F41524">
      <w:pPr>
        <w:spacing w:after="0"/>
        <w:ind w:left="-624"/>
        <w:rPr>
          <w:rFonts w:ascii="Times New Roman" w:hAnsi="Times New Roman"/>
          <w:i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" o:spid="_x0000_s1028" type="#_x0000_t75" style="position:absolute;left:0;text-align:left;margin-left:-42.1pt;margin-top:365.8pt;width:475.7pt;height:358.1pt;z-index:251657728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">
            <v:imagedata r:id="rId7" o:title=""/>
            <o:lock v:ext="edit" aspectratio="f"/>
            <w10:wrap type="square" anchorx="margin" anchory="margin"/>
          </v:shape>
        </w:pict>
      </w:r>
    </w:p>
    <w:p w:rsidR="00E66A15" w:rsidRPr="00F41524" w:rsidRDefault="00E66A15" w:rsidP="00296080">
      <w:pPr>
        <w:rPr>
          <w:sz w:val="24"/>
          <w:szCs w:val="24"/>
        </w:rPr>
      </w:pPr>
    </w:p>
    <w:p w:rsidR="00E66A15" w:rsidRPr="00DE3C49" w:rsidRDefault="00E66A15" w:rsidP="00296080">
      <w:pPr>
        <w:rPr>
          <w:sz w:val="24"/>
          <w:szCs w:val="24"/>
        </w:rPr>
      </w:pPr>
    </w:p>
    <w:p w:rsidR="00E66A15" w:rsidRPr="00DE3C49" w:rsidRDefault="00E66A15" w:rsidP="003025CB">
      <w:pPr>
        <w:jc w:val="center"/>
        <w:rPr>
          <w:sz w:val="24"/>
          <w:szCs w:val="24"/>
        </w:rPr>
      </w:pPr>
    </w:p>
    <w:p w:rsidR="00E66A15" w:rsidRPr="00DE3C49" w:rsidRDefault="00E66A15" w:rsidP="003025CB">
      <w:pPr>
        <w:jc w:val="center"/>
        <w:rPr>
          <w:sz w:val="24"/>
          <w:szCs w:val="24"/>
        </w:rPr>
      </w:pPr>
    </w:p>
    <w:p w:rsidR="00E66A15" w:rsidRPr="00DE3C49" w:rsidRDefault="00E66A15" w:rsidP="003025CB">
      <w:pPr>
        <w:jc w:val="center"/>
        <w:rPr>
          <w:sz w:val="24"/>
          <w:szCs w:val="24"/>
        </w:rPr>
      </w:pPr>
    </w:p>
    <w:p w:rsidR="00E66A15" w:rsidRPr="00DE3C49" w:rsidRDefault="00E66A15" w:rsidP="003025CB">
      <w:pPr>
        <w:jc w:val="center"/>
        <w:rPr>
          <w:sz w:val="24"/>
          <w:szCs w:val="24"/>
        </w:rPr>
      </w:pPr>
    </w:p>
    <w:p w:rsidR="00E66A15" w:rsidRPr="00DE3C49" w:rsidRDefault="00E66A15" w:rsidP="003025CB">
      <w:pPr>
        <w:jc w:val="center"/>
        <w:rPr>
          <w:sz w:val="24"/>
          <w:szCs w:val="24"/>
        </w:rPr>
      </w:pPr>
    </w:p>
    <w:p w:rsidR="00E66A15" w:rsidRPr="00DE3C49" w:rsidRDefault="00E66A15" w:rsidP="003025CB">
      <w:pPr>
        <w:jc w:val="center"/>
        <w:rPr>
          <w:sz w:val="24"/>
          <w:szCs w:val="24"/>
        </w:rPr>
      </w:pPr>
    </w:p>
    <w:p w:rsidR="00E66A15" w:rsidRPr="00DE3C49" w:rsidRDefault="00E66A15" w:rsidP="00C3393B">
      <w:pPr>
        <w:rPr>
          <w:sz w:val="24"/>
          <w:szCs w:val="24"/>
        </w:rPr>
      </w:pPr>
    </w:p>
    <w:p w:rsidR="00E66A15" w:rsidRPr="00DE3C49" w:rsidRDefault="00E66A15" w:rsidP="00C3393B">
      <w:pPr>
        <w:rPr>
          <w:sz w:val="24"/>
          <w:szCs w:val="24"/>
        </w:rPr>
      </w:pPr>
    </w:p>
    <w:p w:rsidR="00E66A15" w:rsidRPr="00F41524" w:rsidRDefault="00E66A15" w:rsidP="003025CB">
      <w:pPr>
        <w:jc w:val="center"/>
        <w:rPr>
          <w:sz w:val="24"/>
          <w:szCs w:val="24"/>
        </w:rPr>
      </w:pPr>
    </w:p>
    <w:p w:rsidR="00E66A15" w:rsidRPr="00F41524" w:rsidRDefault="00E66A15" w:rsidP="003025CB">
      <w:pPr>
        <w:jc w:val="center"/>
        <w:rPr>
          <w:sz w:val="24"/>
          <w:szCs w:val="24"/>
        </w:rPr>
      </w:pPr>
    </w:p>
    <w:p w:rsidR="00E66A15" w:rsidRPr="00F41524" w:rsidRDefault="00E66A15" w:rsidP="003025CB">
      <w:pPr>
        <w:jc w:val="center"/>
        <w:rPr>
          <w:sz w:val="24"/>
          <w:szCs w:val="24"/>
        </w:rPr>
      </w:pPr>
    </w:p>
    <w:p w:rsidR="00E66A15" w:rsidRPr="00DE3C49" w:rsidRDefault="00E66A15" w:rsidP="003025CB">
      <w:pPr>
        <w:jc w:val="right"/>
        <w:rPr>
          <w:sz w:val="24"/>
          <w:szCs w:val="24"/>
        </w:rPr>
      </w:pPr>
    </w:p>
    <w:p w:rsidR="00E66A15" w:rsidRPr="00703A05" w:rsidRDefault="00E66A15" w:rsidP="00392D14">
      <w:pPr>
        <w:rPr>
          <w:sz w:val="24"/>
          <w:szCs w:val="24"/>
          <w:lang w:val="en-US"/>
        </w:rPr>
      </w:pPr>
      <w:r w:rsidRPr="00B4065C">
        <w:rPr>
          <w:noProof/>
          <w:sz w:val="24"/>
          <w:szCs w:val="24"/>
          <w:lang w:eastAsia="ru-RU"/>
        </w:rPr>
        <w:pict>
          <v:shape id="Рисунок 1" o:spid="_x0000_i1025" type="#_x0000_t75" style="width:274.5pt;height:366pt;visibility:visible">
            <v:imagedata r:id="rId8" o:title=""/>
          </v:shape>
        </w:pict>
      </w:r>
    </w:p>
    <w:p w:rsidR="00E66A15" w:rsidRPr="00703A05" w:rsidRDefault="00E66A15" w:rsidP="003025CB">
      <w:pPr>
        <w:jc w:val="right"/>
        <w:rPr>
          <w:sz w:val="24"/>
          <w:szCs w:val="24"/>
          <w:lang w:val="en-US"/>
        </w:rPr>
      </w:pPr>
    </w:p>
    <w:p w:rsidR="00E66A15" w:rsidRPr="00703A05" w:rsidRDefault="00E66A15" w:rsidP="003025CB">
      <w:pPr>
        <w:jc w:val="right"/>
        <w:rPr>
          <w:sz w:val="24"/>
          <w:szCs w:val="24"/>
          <w:lang w:val="en-US"/>
        </w:rPr>
      </w:pPr>
    </w:p>
    <w:p w:rsidR="00E66A15" w:rsidRPr="00703A05" w:rsidRDefault="00E66A15" w:rsidP="003025CB">
      <w:pPr>
        <w:jc w:val="right"/>
        <w:rPr>
          <w:sz w:val="24"/>
          <w:szCs w:val="24"/>
          <w:lang w:val="en-US"/>
        </w:rPr>
      </w:pPr>
    </w:p>
    <w:p w:rsidR="00E66A15" w:rsidRPr="00703A05" w:rsidRDefault="00E66A15" w:rsidP="003025CB">
      <w:pPr>
        <w:jc w:val="right"/>
        <w:rPr>
          <w:sz w:val="24"/>
          <w:szCs w:val="24"/>
          <w:lang w:val="en-US"/>
        </w:rPr>
      </w:pPr>
    </w:p>
    <w:p w:rsidR="00E66A15" w:rsidRPr="0016242F" w:rsidRDefault="00E66A15" w:rsidP="00392D14">
      <w:pPr>
        <w:jc w:val="right"/>
      </w:pPr>
    </w:p>
    <w:p w:rsidR="00E66A15" w:rsidRDefault="00E66A15" w:rsidP="003025CB">
      <w:pPr>
        <w:jc w:val="right"/>
      </w:pPr>
    </w:p>
    <w:p w:rsidR="00E66A15" w:rsidRPr="00C3393B" w:rsidRDefault="00E66A15" w:rsidP="00C3393B"/>
    <w:p w:rsidR="00E66A15" w:rsidRDefault="00E66A15" w:rsidP="00C3393B">
      <w:pPr>
        <w:rPr>
          <w:lang w:val="en-US"/>
        </w:rPr>
      </w:pPr>
    </w:p>
    <w:p w:rsidR="00E66A15" w:rsidRDefault="00E66A15" w:rsidP="003025CB">
      <w:pPr>
        <w:jc w:val="right"/>
        <w:rPr>
          <w:lang w:val="en-US"/>
        </w:rPr>
      </w:pPr>
    </w:p>
    <w:p w:rsidR="00E66A15" w:rsidRPr="00BA12CC" w:rsidRDefault="00E66A15" w:rsidP="00BA12CC"/>
    <w:p w:rsidR="00E66A15" w:rsidRDefault="00E66A15" w:rsidP="003025CB">
      <w:pPr>
        <w:jc w:val="right"/>
        <w:rPr>
          <w:lang w:val="en-US"/>
        </w:rPr>
      </w:pPr>
    </w:p>
    <w:p w:rsidR="00E66A15" w:rsidRDefault="00E66A15" w:rsidP="00BA12CC"/>
    <w:p w:rsidR="00E66A15" w:rsidRPr="00BA12CC" w:rsidRDefault="00E66A15" w:rsidP="00BA12CC"/>
    <w:p w:rsidR="00E66A15" w:rsidRPr="000679DC" w:rsidRDefault="00E66A15" w:rsidP="000679DC">
      <w:pPr>
        <w:tabs>
          <w:tab w:val="left" w:pos="1845"/>
        </w:tabs>
        <w:rPr>
          <w:lang w:val="en-US"/>
        </w:rPr>
      </w:pPr>
    </w:p>
    <w:p w:rsidR="00E66A15" w:rsidRDefault="00E66A15" w:rsidP="00392D14"/>
    <w:p w:rsidR="00E66A15" w:rsidRDefault="00E66A15" w:rsidP="003025CB">
      <w:pPr>
        <w:jc w:val="right"/>
      </w:pPr>
    </w:p>
    <w:p w:rsidR="00E66A15" w:rsidRPr="00C41C19" w:rsidRDefault="00E66A15" w:rsidP="003025CB">
      <w:pPr>
        <w:jc w:val="right"/>
      </w:pPr>
    </w:p>
    <w:p w:rsidR="00E66A15" w:rsidRDefault="00E66A15" w:rsidP="003025CB">
      <w:pPr>
        <w:jc w:val="right"/>
        <w:rPr>
          <w:lang w:val="en-US"/>
        </w:rPr>
      </w:pPr>
    </w:p>
    <w:p w:rsidR="00E66A15" w:rsidRDefault="00E66A15" w:rsidP="003025CB">
      <w:pPr>
        <w:jc w:val="right"/>
        <w:rPr>
          <w:lang w:val="en-US"/>
        </w:rPr>
      </w:pPr>
    </w:p>
    <w:p w:rsidR="00E66A15" w:rsidRDefault="00E66A15" w:rsidP="003025CB">
      <w:pPr>
        <w:jc w:val="right"/>
        <w:rPr>
          <w:lang w:val="en-US"/>
        </w:rPr>
      </w:pPr>
    </w:p>
    <w:p w:rsidR="00E66A15" w:rsidRDefault="00E66A15" w:rsidP="003025CB">
      <w:pPr>
        <w:jc w:val="right"/>
        <w:rPr>
          <w:lang w:val="en-US"/>
        </w:rPr>
      </w:pPr>
    </w:p>
    <w:p w:rsidR="00E66A15" w:rsidRDefault="00E66A15" w:rsidP="003025CB">
      <w:pPr>
        <w:jc w:val="center"/>
        <w:rPr>
          <w:lang w:val="en-US"/>
        </w:rPr>
      </w:pPr>
    </w:p>
    <w:p w:rsidR="00E66A15" w:rsidRDefault="00E66A15" w:rsidP="003025CB">
      <w:pPr>
        <w:jc w:val="right"/>
        <w:rPr>
          <w:lang w:val="en-US"/>
        </w:rPr>
      </w:pPr>
    </w:p>
    <w:p w:rsidR="00E66A15" w:rsidRDefault="00E66A15" w:rsidP="003025CB">
      <w:pPr>
        <w:rPr>
          <w:lang w:val="en-US"/>
        </w:rPr>
      </w:pPr>
    </w:p>
    <w:p w:rsidR="00E66A15" w:rsidRDefault="00E66A15" w:rsidP="003025CB">
      <w:pPr>
        <w:rPr>
          <w:lang w:val="en-US"/>
        </w:rPr>
      </w:pPr>
    </w:p>
    <w:p w:rsidR="00E66A15" w:rsidRDefault="00E66A15" w:rsidP="003025CB">
      <w:pPr>
        <w:rPr>
          <w:lang w:val="en-US"/>
        </w:rPr>
      </w:pPr>
    </w:p>
    <w:p w:rsidR="00E66A15" w:rsidRDefault="00E66A15" w:rsidP="003025CB">
      <w:pPr>
        <w:rPr>
          <w:lang w:val="en-US"/>
        </w:rPr>
      </w:pPr>
    </w:p>
    <w:p w:rsidR="00E66A15" w:rsidRDefault="00E66A15" w:rsidP="003025CB">
      <w:pPr>
        <w:rPr>
          <w:lang w:val="en-US"/>
        </w:rPr>
      </w:pPr>
    </w:p>
    <w:p w:rsidR="00E66A15" w:rsidRDefault="00E66A15" w:rsidP="003025CB">
      <w:pPr>
        <w:rPr>
          <w:lang w:val="en-US"/>
        </w:rPr>
      </w:pPr>
    </w:p>
    <w:p w:rsidR="00E66A15" w:rsidRDefault="00E66A15" w:rsidP="003025CB">
      <w:pPr>
        <w:rPr>
          <w:lang w:val="en-US"/>
        </w:rPr>
      </w:pPr>
    </w:p>
    <w:p w:rsidR="00E66A15" w:rsidRDefault="00E66A15" w:rsidP="004D1FB5">
      <w:pPr>
        <w:jc w:val="both"/>
      </w:pPr>
    </w:p>
    <w:p w:rsidR="00E66A15" w:rsidRDefault="00E66A15" w:rsidP="004D1FB5">
      <w:pPr>
        <w:jc w:val="both"/>
        <w:sectPr w:rsidR="00E66A15" w:rsidSect="000679DC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10" w:space="24" w:color="auto"/>
            <w:left w:val="flowersRedRose" w:sz="10" w:space="24" w:color="auto"/>
            <w:bottom w:val="flowersRedRose" w:sz="10" w:space="24" w:color="auto"/>
            <w:right w:val="flowersRedRose" w:sz="10" w:space="24" w:color="auto"/>
          </w:pgBorders>
          <w:cols w:space="708"/>
          <w:docGrid w:linePitch="360"/>
        </w:sectPr>
      </w:pPr>
    </w:p>
    <w:p w:rsidR="00E66A15" w:rsidRDefault="00E66A15" w:rsidP="00C41C19">
      <w:pPr>
        <w:jc w:val="right"/>
      </w:pPr>
    </w:p>
    <w:p w:rsidR="00E66A15" w:rsidRDefault="00E66A15" w:rsidP="004D1FB5">
      <w:pPr>
        <w:jc w:val="both"/>
      </w:pPr>
    </w:p>
    <w:p w:rsidR="00E66A15" w:rsidRDefault="00E66A15" w:rsidP="004D1FB5">
      <w:pPr>
        <w:jc w:val="both"/>
      </w:pPr>
    </w:p>
    <w:sectPr w:rsidR="00E66A15" w:rsidSect="000679DC">
      <w:type w:val="continuous"/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52907"/>
    <w:multiLevelType w:val="hybridMultilevel"/>
    <w:tmpl w:val="3F7E2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C37017E"/>
    <w:multiLevelType w:val="hybridMultilevel"/>
    <w:tmpl w:val="B6B4B8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A05EDC"/>
    <w:multiLevelType w:val="hybridMultilevel"/>
    <w:tmpl w:val="AC3C05E4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F86322"/>
    <w:multiLevelType w:val="hybridMultilevel"/>
    <w:tmpl w:val="3216F7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26834D9"/>
    <w:multiLevelType w:val="hybridMultilevel"/>
    <w:tmpl w:val="9ED6262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71830DE7"/>
    <w:multiLevelType w:val="hybridMultilevel"/>
    <w:tmpl w:val="F40ADEA8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FB4F3C"/>
    <w:multiLevelType w:val="hybridMultilevel"/>
    <w:tmpl w:val="060C3E9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2C3A"/>
    <w:rsid w:val="00051B8C"/>
    <w:rsid w:val="000679DC"/>
    <w:rsid w:val="000F55A4"/>
    <w:rsid w:val="00101F50"/>
    <w:rsid w:val="001142C1"/>
    <w:rsid w:val="0014354E"/>
    <w:rsid w:val="0016242F"/>
    <w:rsid w:val="00194F18"/>
    <w:rsid w:val="00217242"/>
    <w:rsid w:val="00296080"/>
    <w:rsid w:val="003025CB"/>
    <w:rsid w:val="00382E39"/>
    <w:rsid w:val="00392D14"/>
    <w:rsid w:val="004A6FF5"/>
    <w:rsid w:val="004D1FB5"/>
    <w:rsid w:val="00517B89"/>
    <w:rsid w:val="00526554"/>
    <w:rsid w:val="00561CFF"/>
    <w:rsid w:val="00575036"/>
    <w:rsid w:val="005A5998"/>
    <w:rsid w:val="00651ABD"/>
    <w:rsid w:val="006D265E"/>
    <w:rsid w:val="00703A05"/>
    <w:rsid w:val="00745005"/>
    <w:rsid w:val="007829A0"/>
    <w:rsid w:val="008B5FB1"/>
    <w:rsid w:val="00975259"/>
    <w:rsid w:val="009A322A"/>
    <w:rsid w:val="009D1D8B"/>
    <w:rsid w:val="00AA53B9"/>
    <w:rsid w:val="00B4065C"/>
    <w:rsid w:val="00BA0C3B"/>
    <w:rsid w:val="00BA12CC"/>
    <w:rsid w:val="00C12C3A"/>
    <w:rsid w:val="00C3393B"/>
    <w:rsid w:val="00C41C19"/>
    <w:rsid w:val="00D71B55"/>
    <w:rsid w:val="00D93497"/>
    <w:rsid w:val="00DE3C49"/>
    <w:rsid w:val="00DF33E7"/>
    <w:rsid w:val="00E515BE"/>
    <w:rsid w:val="00E54D9D"/>
    <w:rsid w:val="00E66A15"/>
    <w:rsid w:val="00EE2CEF"/>
    <w:rsid w:val="00F41524"/>
    <w:rsid w:val="00FB33E5"/>
    <w:rsid w:val="00FC2AE5"/>
    <w:rsid w:val="00FD64A5"/>
    <w:rsid w:val="00FF4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55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12C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12C3A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561C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6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1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25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152</TotalTime>
  <Pages>3</Pages>
  <Words>82</Words>
  <Characters>469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Admin</cp:lastModifiedBy>
  <cp:revision>35</cp:revision>
  <cp:lastPrinted>2019-10-06T18:44:00Z</cp:lastPrinted>
  <dcterms:created xsi:type="dcterms:W3CDTF">2018-08-08T19:13:00Z</dcterms:created>
  <dcterms:modified xsi:type="dcterms:W3CDTF">2020-01-10T06:40:00Z</dcterms:modified>
</cp:coreProperties>
</file>