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309" w:rsidRDefault="00A55309" w:rsidP="00BD637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D637A">
        <w:rPr>
          <w:rFonts w:ascii="Times New Roman" w:hAnsi="Times New Roman"/>
          <w:b/>
          <w:sz w:val="28"/>
          <w:szCs w:val="28"/>
        </w:rPr>
        <w:t xml:space="preserve">Фотоотчет о проведении единого родительского дня </w:t>
      </w:r>
    </w:p>
    <w:p w:rsidR="00A55309" w:rsidRPr="00BD637A" w:rsidRDefault="00A55309" w:rsidP="00BD637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D637A">
        <w:rPr>
          <w:rFonts w:ascii="Times New Roman" w:hAnsi="Times New Roman"/>
          <w:b/>
          <w:sz w:val="28"/>
          <w:szCs w:val="28"/>
        </w:rPr>
        <w:t xml:space="preserve">в </w:t>
      </w:r>
      <w:r w:rsidRPr="00BD637A">
        <w:rPr>
          <w:rFonts w:ascii="Times New Roman" w:hAnsi="Times New Roman"/>
          <w:b/>
          <w:sz w:val="28"/>
          <w:szCs w:val="28"/>
          <w:lang w:eastAsia="ru-RU"/>
        </w:rPr>
        <w:t>МАДОУ «Детский сад № 14»</w:t>
      </w:r>
    </w:p>
    <w:p w:rsidR="00A55309" w:rsidRPr="002A5D73" w:rsidRDefault="00A55309" w:rsidP="00F0342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09" w:rsidRPr="00BD637A" w:rsidRDefault="00A55309" w:rsidP="00BD63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A5D73">
        <w:rPr>
          <w:rFonts w:ascii="Times New Roman" w:hAnsi="Times New Roman"/>
          <w:sz w:val="28"/>
          <w:szCs w:val="28"/>
        </w:rPr>
        <w:tab/>
      </w:r>
      <w:r w:rsidRPr="00BD637A">
        <w:rPr>
          <w:rFonts w:ascii="Times New Roman" w:hAnsi="Times New Roman"/>
          <w:b/>
          <w:sz w:val="28"/>
          <w:szCs w:val="28"/>
        </w:rPr>
        <w:t>Цель:</w:t>
      </w:r>
      <w:r w:rsidRPr="00BD637A">
        <w:rPr>
          <w:rFonts w:ascii="Times New Roman" w:hAnsi="Times New Roman"/>
          <w:sz w:val="28"/>
          <w:szCs w:val="28"/>
        </w:rPr>
        <w:t xml:space="preserve"> развития активности и инициативности родительского сообщества в условиях реализации ФГОС ДО и приобщения родителей (законных представителей) к воспитанию и развитию детей</w:t>
      </w:r>
      <w:r>
        <w:rPr>
          <w:rFonts w:ascii="Times New Roman" w:hAnsi="Times New Roman"/>
          <w:sz w:val="28"/>
          <w:szCs w:val="28"/>
        </w:rPr>
        <w:t>.</w:t>
      </w:r>
      <w:r w:rsidRPr="00BD637A">
        <w:rPr>
          <w:rFonts w:ascii="Times New Roman" w:hAnsi="Times New Roman"/>
          <w:sz w:val="28"/>
          <w:szCs w:val="28"/>
        </w:rPr>
        <w:tab/>
      </w:r>
    </w:p>
    <w:p w:rsidR="00A55309" w:rsidRPr="00BD637A" w:rsidRDefault="00A55309" w:rsidP="00BD63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5309" w:rsidRPr="00BD637A" w:rsidRDefault="00A55309" w:rsidP="00BD637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D637A">
        <w:rPr>
          <w:rFonts w:ascii="Times New Roman" w:hAnsi="Times New Roman"/>
          <w:b/>
          <w:sz w:val="28"/>
          <w:szCs w:val="28"/>
        </w:rPr>
        <w:t xml:space="preserve">Праздничное </w:t>
      </w:r>
      <w:r>
        <w:rPr>
          <w:rFonts w:ascii="Times New Roman" w:hAnsi="Times New Roman"/>
          <w:b/>
          <w:sz w:val="28"/>
          <w:szCs w:val="28"/>
        </w:rPr>
        <w:t>мероприятие "Для самой любимой"</w:t>
      </w:r>
    </w:p>
    <w:p w:rsidR="00A55309" w:rsidRPr="002A5D73" w:rsidRDefault="00A55309" w:rsidP="00F0342A">
      <w:pPr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https://sun9-56.userapi.com/c854124/v854124336/17bbe8/ktFmEm03xEA.jpg" style="width:225pt;height:125.25pt;visibility:visible">
            <v:imagedata r:id="rId4" o:title=""/>
          </v:shape>
        </w:pict>
      </w:r>
      <w:r w:rsidRPr="002A5D7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2" o:spid="_x0000_i1026" type="#_x0000_t75" alt="https://sun9-33.userapi.com/c857524/v857524336/f8f19/FmvYDIj7Iyc.jpg" style="width:225.75pt;height:126pt;visibility:visible">
            <v:imagedata r:id="rId5" o:title=""/>
          </v:shape>
        </w:pict>
      </w:r>
    </w:p>
    <w:p w:rsidR="00A55309" w:rsidRPr="002A5D73" w:rsidRDefault="00A55309" w:rsidP="002A5D7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A5D73">
        <w:rPr>
          <w:rFonts w:ascii="Times New Roman" w:hAnsi="Times New Roman"/>
          <w:sz w:val="28"/>
          <w:szCs w:val="28"/>
        </w:rPr>
        <w:t>Игра «Мамин голос»</w:t>
      </w:r>
    </w:p>
    <w:p w:rsidR="00A55309" w:rsidRPr="002A5D73" w:rsidRDefault="00A55309" w:rsidP="002A5D73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7" type="#_x0000_t75" alt="https://sun9-58.userapi.com/c856136/v856136336/16701f/rIW6CL2NfA8.jpg" style="width:223.5pt;height:126pt;visibility:visible">
            <v:imagedata r:id="rId6" o:title=""/>
          </v:shape>
        </w:pict>
      </w:r>
      <w:r w:rsidRPr="002A5D7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4" o:spid="_x0000_i1028" type="#_x0000_t75" alt="https://sun9-45.userapi.com/c857732/v857732336/f8be9/UViEn2eo380.jpg" style="width:223.5pt;height:123.75pt;visibility:visible">
            <v:imagedata r:id="rId7" o:title=""/>
          </v:shape>
        </w:pict>
      </w:r>
    </w:p>
    <w:p w:rsidR="00A55309" w:rsidRPr="002A5D73" w:rsidRDefault="00A55309" w:rsidP="002A5D7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A5D73">
        <w:rPr>
          <w:rFonts w:ascii="Times New Roman" w:hAnsi="Times New Roman"/>
          <w:sz w:val="28"/>
          <w:szCs w:val="28"/>
        </w:rPr>
        <w:t>Поздравление от детей (чтение стихов)</w:t>
      </w:r>
    </w:p>
    <w:p w:rsidR="00A55309" w:rsidRPr="002A5D73" w:rsidRDefault="00A55309" w:rsidP="002A5D73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A5D73">
        <w:rPr>
          <w:rFonts w:ascii="Times New Roman" w:hAnsi="Times New Roman"/>
          <w:sz w:val="28"/>
          <w:szCs w:val="28"/>
        </w:rPr>
        <w:t xml:space="preserve"> </w:t>
      </w: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6" o:spid="_x0000_i1029" type="#_x0000_t75" alt="https://sun9-20.userapi.com/c857720/v857720336/feb1d/AFc1wW8Gmlc.jpg" style="width:224.25pt;height:126pt;visibility:visible">
            <v:imagedata r:id="rId8" o:title=""/>
          </v:shape>
        </w:pict>
      </w:r>
      <w:r w:rsidRPr="002A5D73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3649DB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7" o:spid="_x0000_i1030" type="#_x0000_t75" alt="https://sun9-63.userapi.com/c855528/v855528336/16fbb4/iwiVQ_BSb_A.jpg" style="width:228pt;height:128.25pt;visibility:visible">
            <v:imagedata r:id="rId9" o:title=""/>
          </v:shape>
        </w:pict>
      </w:r>
    </w:p>
    <w:p w:rsidR="00A55309" w:rsidRPr="00BD637A" w:rsidRDefault="00A55309" w:rsidP="0065169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D637A">
        <w:rPr>
          <w:rFonts w:ascii="Times New Roman" w:hAnsi="Times New Roman"/>
          <w:b/>
          <w:sz w:val="28"/>
          <w:szCs w:val="28"/>
          <w:u w:val="single"/>
        </w:rPr>
        <w:t>Конвенция по правам ребенка «Я имею право»</w:t>
      </w:r>
    </w:p>
    <w:p w:rsidR="00A55309" w:rsidRDefault="00A55309" w:rsidP="006516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55309" w:rsidRDefault="00A55309" w:rsidP="006516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Рисунок 8" o:spid="_x0000_i1031" type="#_x0000_t75" alt="https://sun9-66.userapi.com/c855328/v855328336/17b6f9/RkhW87OQb9I.jpg" style="width:229.5pt;height:129pt;visibility:visible">
            <v:imagedata r:id="rId10" o:title=""/>
          </v:shape>
        </w:pict>
      </w:r>
    </w:p>
    <w:p w:rsidR="00A55309" w:rsidRDefault="00A55309" w:rsidP="006516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55309" w:rsidRDefault="00A55309" w:rsidP="0065169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Игровой тренинг «Собери ромашку»</w:t>
      </w:r>
    </w:p>
    <w:p w:rsidR="00A55309" w:rsidRDefault="00A55309" w:rsidP="00651698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pict>
          <v:shape id="Рисунок 9" o:spid="_x0000_i1032" type="#_x0000_t75" alt="https://sun9-45.userapi.com/c853424/v853424336/175630/PzpmUH-65Lc.jpg" style="width:159pt;height:279pt;visibility:visible">
            <v:imagedata r:id="rId11" o:title=""/>
          </v:shape>
        </w:pic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pict>
          <v:shape id="Рисунок 10" o:spid="_x0000_i1033" type="#_x0000_t75" alt="https://sun9-37.userapi.com/c855528/v855528336/16fbaa/H6S4BBllpuo.jpg" style="width:157.5pt;height:282.75pt;visibility:visible">
            <v:imagedata r:id="rId12" o:title=""/>
          </v:shape>
        </w:pict>
      </w:r>
    </w:p>
    <w:p w:rsidR="00A55309" w:rsidRDefault="00A55309" w:rsidP="00975702">
      <w:pPr>
        <w:spacing w:after="0" w:line="240" w:lineRule="auto"/>
        <w:jc w:val="both"/>
        <w:rPr>
          <w:noProof/>
          <w:lang w:eastAsia="ru-RU"/>
        </w:rPr>
      </w:pPr>
    </w:p>
    <w:p w:rsidR="00A55309" w:rsidRDefault="00A55309" w:rsidP="00975702">
      <w:pPr>
        <w:spacing w:after="0" w:line="240" w:lineRule="auto"/>
        <w:jc w:val="both"/>
        <w:rPr>
          <w:noProof/>
          <w:lang w:eastAsia="ru-RU"/>
        </w:rPr>
      </w:pPr>
    </w:p>
    <w:p w:rsidR="00A55309" w:rsidRPr="00BD637A" w:rsidRDefault="00A55309" w:rsidP="00975702">
      <w:pPr>
        <w:spacing w:after="0" w:line="240" w:lineRule="auto"/>
        <w:jc w:val="both"/>
        <w:rPr>
          <w:b/>
          <w:noProof/>
          <w:u w:val="single"/>
          <w:lang w:eastAsia="ru-RU"/>
        </w:rPr>
      </w:pPr>
    </w:p>
    <w:p w:rsidR="00A55309" w:rsidRPr="00BD637A" w:rsidRDefault="00A55309" w:rsidP="009757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D637A">
        <w:rPr>
          <w:rFonts w:ascii="Times New Roman" w:hAnsi="Times New Roman"/>
          <w:b/>
          <w:sz w:val="28"/>
          <w:szCs w:val="28"/>
          <w:u w:val="single"/>
        </w:rPr>
        <w:t xml:space="preserve">Праздничное мероприятия в рамках единого родительского дня </w:t>
      </w:r>
    </w:p>
    <w:p w:rsidR="00A55309" w:rsidRDefault="00A55309" w:rsidP="009757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D637A">
        <w:rPr>
          <w:rFonts w:ascii="Times New Roman" w:hAnsi="Times New Roman"/>
          <w:b/>
          <w:sz w:val="28"/>
          <w:szCs w:val="28"/>
          <w:u w:val="single"/>
        </w:rPr>
        <w:t>"В гостях у Осени"</w:t>
      </w:r>
    </w:p>
    <w:p w:rsidR="00A55309" w:rsidRPr="00F64679" w:rsidRDefault="00A55309" w:rsidP="00BD637A">
      <w:pPr>
        <w:jc w:val="center"/>
        <w:rPr>
          <w:rFonts w:ascii="Times New Roman" w:hAnsi="Times New Roman"/>
        </w:rPr>
      </w:pPr>
      <w:r>
        <w:rPr>
          <w:noProof/>
          <w:lang w:eastAsia="ru-RU"/>
        </w:rPr>
        <w:pict>
          <v:shape id="_x0000_s1026" type="#_x0000_t75" style="position:absolute;left:0;text-align:left;margin-left:-16.05pt;margin-top:20.25pt;width:239.25pt;height:169.7pt;z-index:251654144;mso-wrap-distance-left:0;mso-wrap-distance-right:0" filled="t">
            <v:fill color2="black"/>
            <v:imagedata r:id="rId13" o:title=""/>
            <w10:wrap type="topAndBottom"/>
          </v:shape>
        </w:pict>
      </w:r>
      <w:r>
        <w:rPr>
          <w:noProof/>
          <w:lang w:eastAsia="ru-RU"/>
        </w:rPr>
        <w:pict>
          <v:shape id="_x0000_s1027" type="#_x0000_t75" style="position:absolute;left:0;text-align:left;margin-left:234.65pt;margin-top:20.2pt;width:253.55pt;height:166.35pt;z-index:251655168;mso-wrap-distance-left:0;mso-wrap-distance-right:0" filled="t">
            <v:fill color2="black"/>
            <v:imagedata r:id="rId14" o:title=""/>
            <w10:wrap type="topAndBottom"/>
          </v:shape>
        </w:pict>
      </w:r>
      <w:r w:rsidRPr="00F64679">
        <w:rPr>
          <w:rFonts w:ascii="Times New Roman" w:hAnsi="Times New Roman"/>
          <w:sz w:val="24"/>
          <w:szCs w:val="24"/>
        </w:rPr>
        <w:t>Дети приветствуют гостей стихами.</w:t>
      </w:r>
    </w:p>
    <w:p w:rsidR="00A55309" w:rsidRPr="00F64679" w:rsidRDefault="00A55309" w:rsidP="00BD637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28" type="#_x0000_t75" style="position:absolute;left:0;text-align:left;margin-left:-9pt;margin-top:26.8pt;width:207pt;height:146.25pt;z-index:251656192;mso-wrap-distance-left:0;mso-wrap-distance-right:0" filled="t">
            <v:fill color2="black"/>
            <v:imagedata r:id="rId15" o:title=""/>
            <w10:wrap type="topAndBottom"/>
          </v:shape>
        </w:pict>
      </w:r>
      <w:r>
        <w:rPr>
          <w:noProof/>
          <w:lang w:eastAsia="ru-RU"/>
        </w:rPr>
        <w:pict>
          <v:shape id="_x0000_s1029" type="#_x0000_t75" style="position:absolute;left:0;text-align:left;margin-left:261pt;margin-top:26.8pt;width:211.25pt;height:150.25pt;z-index:251657216;mso-wrap-distance-left:0;mso-wrap-distance-right:0" filled="t">
            <v:fill color2="black"/>
            <v:imagedata r:id="rId16" o:title=""/>
            <w10:wrap type="topAndBottom"/>
          </v:shape>
        </w:pict>
      </w:r>
      <w:r w:rsidRPr="00F64679">
        <w:rPr>
          <w:rFonts w:ascii="Times New Roman" w:hAnsi="Times New Roman"/>
          <w:sz w:val="24"/>
          <w:szCs w:val="24"/>
        </w:rPr>
        <w:t>Танец «Листочки красивые в руки возьмём...»</w:t>
      </w:r>
    </w:p>
    <w:p w:rsidR="00A55309" w:rsidRPr="00F64679" w:rsidRDefault="00A55309" w:rsidP="00BD637A">
      <w:pPr>
        <w:jc w:val="center"/>
        <w:rPr>
          <w:rFonts w:ascii="Times New Roman" w:hAnsi="Times New Roman"/>
          <w:sz w:val="24"/>
          <w:szCs w:val="24"/>
        </w:rPr>
      </w:pPr>
      <w:r w:rsidRPr="00F64679">
        <w:rPr>
          <w:rFonts w:ascii="Times New Roman" w:hAnsi="Times New Roman"/>
          <w:sz w:val="24"/>
          <w:szCs w:val="24"/>
        </w:rPr>
        <w:t xml:space="preserve">А пришла......Лягушка!...                                Видеопослание «Что такое конвенция о правах   </w:t>
      </w:r>
    </w:p>
    <w:p w:rsidR="00A55309" w:rsidRPr="00F64679" w:rsidRDefault="00A55309" w:rsidP="00BD637A">
      <w:pPr>
        <w:jc w:val="center"/>
        <w:rPr>
          <w:rFonts w:ascii="Times New Roman" w:hAnsi="Times New Roman"/>
        </w:rPr>
      </w:pPr>
      <w:r w:rsidRPr="00F64679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ребенка»</w:t>
      </w:r>
    </w:p>
    <w:p w:rsidR="00A55309" w:rsidRPr="00F64679" w:rsidRDefault="00A55309" w:rsidP="00BD637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30" type="#_x0000_t75" style="position:absolute;left:0;text-align:left;margin-left:243pt;margin-top:42.4pt;width:239.25pt;height:160.3pt;z-index:251659264;mso-wrap-distance-left:0;mso-wrap-distance-right:0" filled="t">
            <v:fill color2="black"/>
            <v:imagedata r:id="rId17" o:title=""/>
            <w10:wrap type="topAndBottom"/>
          </v:shape>
        </w:pict>
      </w:r>
      <w:r w:rsidRPr="00F64679">
        <w:rPr>
          <w:rFonts w:ascii="Times New Roman" w:hAnsi="Times New Roman"/>
          <w:sz w:val="24"/>
          <w:szCs w:val="24"/>
        </w:rPr>
        <w:t>Танец с родителями «У меня есть право на семью»</w:t>
      </w:r>
    </w:p>
    <w:p w:rsidR="00A55309" w:rsidRPr="00F64679" w:rsidRDefault="00A55309" w:rsidP="00BD637A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 id="_x0000_s1031" type="#_x0000_t75" style="position:absolute;left:0;text-align:left;margin-left:-27pt;margin-top:18.6pt;width:242.6pt;height:157.6pt;z-index:251658240;mso-wrap-distance-left:0;mso-wrap-distance-right:0" filled="t">
            <v:fill color2="black"/>
            <v:imagedata r:id="rId18" o:title=""/>
            <w10:wrap type="topAndBottom"/>
          </v:shape>
        </w:pict>
      </w:r>
    </w:p>
    <w:p w:rsidR="00A55309" w:rsidRPr="00F64679" w:rsidRDefault="00A55309" w:rsidP="00BD637A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F64679">
        <w:rPr>
          <w:rFonts w:ascii="Times New Roman" w:hAnsi="Times New Roman"/>
          <w:b/>
          <w:sz w:val="28"/>
          <w:szCs w:val="28"/>
          <w:u w:val="single"/>
        </w:rPr>
        <w:t>Семейный клуб "Радуга улыбок"</w:t>
      </w:r>
    </w:p>
    <w:p w:rsidR="00A55309" w:rsidRPr="000D2531" w:rsidRDefault="00A55309" w:rsidP="000D2531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pict>
          <v:shape id="_x0000_s1032" type="#_x0000_t75" style="position:absolute;left:0;text-align:left;margin-left:-18pt;margin-top:36.25pt;width:275.15pt;height:171.8pt;z-index:251660288;mso-wrap-distance-left:0;mso-wrap-distance-right:0" filled="t">
            <v:fill color2="black"/>
            <v:imagedata r:id="rId19" o:title=""/>
            <w10:wrap type="topAndBottom"/>
          </v:shape>
        </w:pict>
      </w:r>
      <w:r w:rsidRPr="00F64679">
        <w:rPr>
          <w:rFonts w:ascii="Times New Roman" w:hAnsi="Times New Roman"/>
          <w:b/>
          <w:sz w:val="28"/>
          <w:szCs w:val="28"/>
          <w:u w:val="single"/>
        </w:rPr>
        <w:t>Руководитель: Попова Н.В</w:t>
      </w:r>
      <w:r>
        <w:rPr>
          <w:rFonts w:ascii="Times New Roman" w:hAnsi="Times New Roman"/>
          <w:b/>
          <w:sz w:val="28"/>
          <w:szCs w:val="28"/>
          <w:u w:val="single"/>
        </w:rPr>
        <w:t>.</w:t>
      </w:r>
      <w:r>
        <w:rPr>
          <w:noProof/>
          <w:lang w:eastAsia="ru-RU"/>
        </w:rPr>
        <w:pict>
          <v:shape id="_x0000_s1033" type="#_x0000_t75" style="position:absolute;left:0;text-align:left;margin-left:261pt;margin-top:35.15pt;width:201.55pt;height:171pt;z-index:251661312;mso-wrap-distance-left:0;mso-wrap-distance-right:0;mso-position-horizontal-relative:text;mso-position-vertical-relative:text" filled="t">
            <v:fill color2="black"/>
            <v:imagedata r:id="rId20" o:title=""/>
            <w10:wrap type="topAndBottom"/>
          </v:shape>
        </w:pict>
      </w:r>
    </w:p>
    <w:p w:rsidR="00A55309" w:rsidRDefault="00A55309" w:rsidP="00F64679">
      <w:pPr>
        <w:rPr>
          <w:rFonts w:ascii="Times New Roman" w:hAnsi="Times New Roman"/>
          <w:sz w:val="28"/>
          <w:szCs w:val="28"/>
        </w:rPr>
      </w:pPr>
    </w:p>
    <w:p w:rsidR="00A55309" w:rsidRDefault="00A55309" w:rsidP="00F64679">
      <w:pPr>
        <w:rPr>
          <w:rFonts w:ascii="Times New Roman" w:hAnsi="Times New Roman"/>
          <w:b/>
          <w:sz w:val="28"/>
          <w:szCs w:val="28"/>
          <w:u w:val="single"/>
        </w:rPr>
      </w:pPr>
      <w:r w:rsidRPr="000D2531">
        <w:rPr>
          <w:rFonts w:ascii="Times New Roman" w:hAnsi="Times New Roman"/>
          <w:b/>
          <w:sz w:val="28"/>
          <w:szCs w:val="28"/>
          <w:u w:val="single"/>
        </w:rPr>
        <w:t>Буклеты</w:t>
      </w:r>
    </w:p>
    <w:p w:rsidR="00A55309" w:rsidRDefault="00A55309" w:rsidP="00F64679">
      <w:pPr>
        <w:rPr>
          <w:rFonts w:ascii="Times New Roman" w:hAnsi="Times New Roman"/>
          <w:b/>
          <w:sz w:val="28"/>
          <w:szCs w:val="28"/>
          <w:u w:val="single"/>
        </w:rPr>
      </w:pPr>
      <w:r w:rsidRPr="000D2531">
        <w:rPr>
          <w:rFonts w:ascii="Times New Roman" w:hAnsi="Times New Roman"/>
          <w:b/>
          <w:sz w:val="28"/>
          <w:szCs w:val="28"/>
          <w:u w:val="single"/>
        </w:rPr>
        <w:t xml:space="preserve">"Я хороший родитель!Заповеди семейного воспитания". </w:t>
      </w:r>
    </w:p>
    <w:p w:rsidR="00A55309" w:rsidRPr="000D2531" w:rsidRDefault="00A55309" w:rsidP="00F64679">
      <w:pPr>
        <w:rPr>
          <w:rFonts w:ascii="Times New Roman" w:hAnsi="Times New Roman"/>
          <w:b/>
          <w:sz w:val="28"/>
          <w:szCs w:val="28"/>
          <w:u w:val="single"/>
        </w:rPr>
      </w:pPr>
      <w:r w:rsidRPr="000D2531">
        <w:rPr>
          <w:rFonts w:ascii="Times New Roman" w:hAnsi="Times New Roman"/>
          <w:b/>
          <w:sz w:val="28"/>
          <w:szCs w:val="28"/>
          <w:u w:val="single"/>
        </w:rPr>
        <w:t>"Обязанность и ответственность родителей"</w:t>
      </w:r>
    </w:p>
    <w:p w:rsidR="00A55309" w:rsidRPr="000D2531" w:rsidRDefault="00A55309" w:rsidP="00F64679">
      <w:pPr>
        <w:rPr>
          <w:rFonts w:ascii="Times New Roman" w:hAnsi="Times New Roman"/>
          <w:b/>
          <w:sz w:val="28"/>
          <w:szCs w:val="28"/>
          <w:u w:val="single"/>
        </w:rPr>
      </w:pPr>
      <w:r w:rsidRPr="000D2531">
        <w:rPr>
          <w:rFonts w:ascii="Times New Roman" w:hAnsi="Times New Roman"/>
          <w:b/>
          <w:sz w:val="28"/>
          <w:szCs w:val="28"/>
          <w:u w:val="single"/>
        </w:rPr>
        <w:pict>
          <v:shape id="_x0000_i1034" type="#_x0000_t75" style="width:462.75pt;height:336.75pt">
            <v:imagedata r:id="rId21" o:title=""/>
          </v:shape>
        </w:pict>
      </w:r>
      <w:r w:rsidRPr="000D2531">
        <w:rPr>
          <w:rFonts w:ascii="Times New Roman" w:hAnsi="Times New Roman"/>
          <w:b/>
          <w:sz w:val="28"/>
          <w:szCs w:val="28"/>
          <w:u w:val="single"/>
        </w:rPr>
        <w:pict>
          <v:shape id="_x0000_i1035" type="#_x0000_t75" style="width:462.75pt;height:336.75pt">
            <v:imagedata r:id="rId22" o:title=""/>
          </v:shape>
        </w:pict>
      </w:r>
    </w:p>
    <w:p w:rsidR="00A55309" w:rsidRDefault="00A55309" w:rsidP="00F64679">
      <w:pPr>
        <w:rPr>
          <w:rFonts w:ascii="Times New Roman" w:hAnsi="Times New Roman"/>
          <w:sz w:val="28"/>
          <w:szCs w:val="28"/>
        </w:rPr>
      </w:pPr>
    </w:p>
    <w:p w:rsidR="00A55309" w:rsidRPr="00F64679" w:rsidRDefault="00A55309" w:rsidP="00F64679">
      <w:pPr>
        <w:rPr>
          <w:rFonts w:ascii="Times New Roman" w:hAnsi="Times New Roman"/>
          <w:sz w:val="28"/>
          <w:szCs w:val="28"/>
        </w:rPr>
      </w:pPr>
      <w:r w:rsidRPr="000D2531">
        <w:rPr>
          <w:rFonts w:ascii="Times New Roman" w:hAnsi="Times New Roman"/>
          <w:sz w:val="28"/>
          <w:szCs w:val="28"/>
        </w:rPr>
        <w:pict>
          <v:shape id="_x0000_i1036" type="#_x0000_t75" style="width:462.75pt;height:336.75pt">
            <v:imagedata r:id="rId23" o:title=""/>
          </v:shape>
        </w:pict>
      </w:r>
      <w:r w:rsidRPr="000D2531">
        <w:rPr>
          <w:rFonts w:ascii="Times New Roman" w:hAnsi="Times New Roman"/>
          <w:sz w:val="28"/>
          <w:szCs w:val="28"/>
        </w:rPr>
        <w:pict>
          <v:shape id="_x0000_i1037" type="#_x0000_t75" style="width:462.75pt;height:336.75pt">
            <v:imagedata r:id="rId24" o:title=""/>
          </v:shape>
        </w:pict>
      </w:r>
    </w:p>
    <w:sectPr w:rsidR="00A55309" w:rsidRPr="00F64679" w:rsidSect="00D463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342A"/>
    <w:rsid w:val="000D2531"/>
    <w:rsid w:val="00130578"/>
    <w:rsid w:val="00217453"/>
    <w:rsid w:val="002A5D73"/>
    <w:rsid w:val="00334925"/>
    <w:rsid w:val="003649DB"/>
    <w:rsid w:val="005A32B6"/>
    <w:rsid w:val="00651698"/>
    <w:rsid w:val="00734281"/>
    <w:rsid w:val="0074033A"/>
    <w:rsid w:val="00975702"/>
    <w:rsid w:val="009D0244"/>
    <w:rsid w:val="00A55309"/>
    <w:rsid w:val="00AE1FF4"/>
    <w:rsid w:val="00BD637A"/>
    <w:rsid w:val="00D46372"/>
    <w:rsid w:val="00D654EA"/>
    <w:rsid w:val="00F0342A"/>
    <w:rsid w:val="00F646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342A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52</TotalTime>
  <Pages>5</Pages>
  <Words>158</Words>
  <Characters>902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2019-11-23T06:49:00Z</dcterms:created>
  <dcterms:modified xsi:type="dcterms:W3CDTF">2019-11-25T05:41:00Z</dcterms:modified>
</cp:coreProperties>
</file>