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487" w:rsidRPr="00334925" w:rsidRDefault="00135487" w:rsidP="008A787D">
      <w:pPr>
        <w:shd w:val="clear" w:color="auto" w:fill="FFFFFF"/>
        <w:spacing w:after="0" w:line="240" w:lineRule="auto"/>
        <w:rPr>
          <w:rFonts w:ascii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334925">
        <w:rPr>
          <w:rFonts w:ascii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135487" w:rsidRDefault="00135487" w:rsidP="008A787D">
      <w:pPr>
        <w:shd w:val="clear" w:color="auto" w:fill="FFFFFF"/>
        <w:tabs>
          <w:tab w:val="center" w:pos="4677"/>
          <w:tab w:val="left" w:pos="6195"/>
        </w:tabs>
        <w:spacing w:after="0" w:line="240" w:lineRule="auto"/>
        <w:jc w:val="center"/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Фотоотчет спортивного развлечения</w:t>
      </w:r>
    </w:p>
    <w:p w:rsidR="00135487" w:rsidRPr="00334925" w:rsidRDefault="00135487" w:rsidP="008A787D">
      <w:pPr>
        <w:shd w:val="clear" w:color="auto" w:fill="FFFFFF"/>
        <w:tabs>
          <w:tab w:val="center" w:pos="4677"/>
          <w:tab w:val="left" w:pos="619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«Баба Яга встречает весну!»</w:t>
      </w:r>
    </w:p>
    <w:p w:rsidR="00135487" w:rsidRPr="00334925" w:rsidRDefault="00135487" w:rsidP="008A787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34925">
        <w:rPr>
          <w:rFonts w:ascii="Times New Roman" w:hAnsi="Times New Roman"/>
          <w:b/>
          <w:sz w:val="28"/>
          <w:szCs w:val="28"/>
          <w:lang w:eastAsia="ru-RU"/>
        </w:rPr>
        <w:t>для детей разновозрастной группы № 3</w:t>
      </w:r>
    </w:p>
    <w:p w:rsidR="00135487" w:rsidRPr="00334925" w:rsidRDefault="00135487" w:rsidP="008A787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34925">
        <w:rPr>
          <w:rFonts w:ascii="Times New Roman" w:hAnsi="Times New Roman"/>
          <w:b/>
          <w:sz w:val="28"/>
          <w:szCs w:val="28"/>
          <w:lang w:eastAsia="ru-RU"/>
        </w:rPr>
        <w:t>МАДОУ «Детский сад № 14»</w:t>
      </w:r>
    </w:p>
    <w:p w:rsidR="00135487" w:rsidRDefault="00135487" w:rsidP="008A787D">
      <w:pPr>
        <w:pStyle w:val="NormalWeb"/>
        <w:spacing w:before="0" w:beforeAutospacing="0" w:after="0" w:afterAutospacing="0"/>
        <w:jc w:val="center"/>
        <w:rPr>
          <w:rStyle w:val="Strong"/>
          <w:sz w:val="28"/>
          <w:szCs w:val="28"/>
        </w:rPr>
      </w:pPr>
      <w:r w:rsidRPr="00334925">
        <w:rPr>
          <w:b/>
          <w:sz w:val="28"/>
          <w:szCs w:val="28"/>
        </w:rPr>
        <w:t>(корпус 2)</w:t>
      </w:r>
    </w:p>
    <w:p w:rsidR="00135487" w:rsidRDefault="00135487" w:rsidP="008A787D">
      <w:pPr>
        <w:pStyle w:val="NormalWeb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rStyle w:val="Strong"/>
          <w:sz w:val="28"/>
          <w:szCs w:val="28"/>
        </w:rPr>
        <w:t xml:space="preserve">Задачи: </w:t>
      </w:r>
      <w:r w:rsidRPr="008A787D">
        <w:rPr>
          <w:rStyle w:val="Strong"/>
          <w:b w:val="0"/>
          <w:sz w:val="28"/>
          <w:szCs w:val="28"/>
        </w:rPr>
        <w:t>Развивать крупную моторику</w:t>
      </w:r>
      <w:r w:rsidRPr="008A787D">
        <w:rPr>
          <w:sz w:val="28"/>
          <w:szCs w:val="28"/>
        </w:rPr>
        <w:t>. Закреплять умение контролировать свои движения и управлять ими.Закреплять умение проявлять положительное отношение к различным видам труда. Закреплять умение отвечать на вопросы предложениями, чётко и ясно проговаривать слова игры</w:t>
      </w:r>
      <w:r>
        <w:rPr>
          <w:sz w:val="28"/>
          <w:szCs w:val="28"/>
        </w:rPr>
        <w:t xml:space="preserve">. </w:t>
      </w:r>
      <w:r w:rsidRPr="008A787D">
        <w:rPr>
          <w:sz w:val="28"/>
          <w:szCs w:val="28"/>
        </w:rPr>
        <w:t>Продолжать закреплять умение выполнять ритмично упражнения под музыку.</w:t>
      </w:r>
      <w:r w:rsidRPr="008A787D">
        <w:rPr>
          <w:rStyle w:val="Strong"/>
          <w:b w:val="0"/>
          <w:sz w:val="28"/>
          <w:szCs w:val="28"/>
        </w:rPr>
        <w:t>Развивать</w:t>
      </w:r>
      <w:r w:rsidRPr="008A787D">
        <w:rPr>
          <w:sz w:val="28"/>
          <w:szCs w:val="28"/>
        </w:rPr>
        <w:t xml:space="preserve"> общение и взаимодействие ребёнка со сверстниками.</w:t>
      </w:r>
    </w:p>
    <w:p w:rsidR="00135487" w:rsidRDefault="00135487" w:rsidP="008A787D">
      <w:pPr>
        <w:pStyle w:val="NormalWeb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Действующие лица:</w:t>
      </w:r>
    </w:p>
    <w:p w:rsidR="00135487" w:rsidRDefault="00135487" w:rsidP="008A787D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Ведущая – Юнусова О.Г.</w:t>
      </w:r>
    </w:p>
    <w:p w:rsidR="00135487" w:rsidRDefault="00135487" w:rsidP="008A787D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Баба Яга – Табанова С.А.</w:t>
      </w:r>
    </w:p>
    <w:p w:rsidR="00135487" w:rsidRPr="002175D5" w:rsidRDefault="00135487" w:rsidP="008A787D">
      <w:pPr>
        <w:pStyle w:val="NormalWeb"/>
        <w:spacing w:before="0" w:beforeAutospacing="0" w:after="0" w:afterAutospacing="0"/>
        <w:jc w:val="both"/>
      </w:pPr>
    </w:p>
    <w:p w:rsidR="00135487" w:rsidRPr="002175D5" w:rsidRDefault="00135487" w:rsidP="00653625">
      <w:pPr>
        <w:pStyle w:val="NormalWeb"/>
        <w:spacing w:before="0" w:beforeAutospacing="0" w:after="0" w:afterAutospacing="0"/>
        <w:ind w:left="2124" w:firstLine="708"/>
        <w:jc w:val="both"/>
      </w:pPr>
      <w:r w:rsidRPr="002175D5">
        <w:t>Разминка</w:t>
      </w:r>
      <w:r w:rsidRPr="002175D5">
        <w:tab/>
      </w:r>
      <w:r w:rsidRPr="002175D5">
        <w:tab/>
      </w:r>
      <w:r w:rsidRPr="002175D5">
        <w:tab/>
        <w:t>Конкурс «Соберем сасульки»</w:t>
      </w:r>
      <w:r w:rsidRPr="002175D5">
        <w:tab/>
      </w:r>
      <w:r w:rsidRPr="002175D5">
        <w:tab/>
      </w:r>
    </w:p>
    <w:p w:rsidR="00135487" w:rsidRPr="002175D5" w:rsidRDefault="00135487" w:rsidP="00653625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  <w:r w:rsidRPr="00862F99">
        <w:rPr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alt="https://pp.userapi.com/c845122/v845122369/1d3418/EKtxyl1MsYM.jpg" style="width:148.5pt;height:200.25pt;visibility:visible">
            <v:imagedata r:id="rId4" o:title=""/>
          </v:shape>
        </w:pict>
      </w:r>
      <w:r w:rsidRPr="002175D5">
        <w:rPr>
          <w:noProof/>
          <w:sz w:val="24"/>
          <w:szCs w:val="24"/>
          <w:lang w:eastAsia="ru-RU"/>
        </w:rPr>
        <w:tab/>
      </w:r>
      <w:r w:rsidRPr="00862F99">
        <w:rPr>
          <w:noProof/>
          <w:sz w:val="24"/>
          <w:szCs w:val="24"/>
          <w:lang w:eastAsia="ru-RU"/>
        </w:rPr>
        <w:pict>
          <v:shape id="Рисунок 3" o:spid="_x0000_i1026" type="#_x0000_t75" alt="https://pp.userapi.com/c847122/v847122369/1d4e33/DxPkW8WKEDg.jpg" style="width:149.25pt;height:201.75pt;visibility:visible">
            <v:imagedata r:id="rId5" o:title=""/>
          </v:shape>
        </w:pict>
      </w:r>
    </w:p>
    <w:p w:rsidR="00135487" w:rsidRPr="002175D5" w:rsidRDefault="00135487" w:rsidP="00653625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</w:p>
    <w:p w:rsidR="00135487" w:rsidRDefault="00135487" w:rsidP="002175D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175D5">
        <w:rPr>
          <w:rFonts w:ascii="Times New Roman" w:hAnsi="Times New Roman"/>
          <w:sz w:val="24"/>
          <w:szCs w:val="24"/>
        </w:rPr>
        <w:t>Конкурс «Водоносы»</w:t>
      </w:r>
    </w:p>
    <w:p w:rsidR="00135487" w:rsidRDefault="00135487" w:rsidP="007747F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E107E">
        <w:rPr>
          <w:noProof/>
          <w:lang w:eastAsia="ru-RU"/>
        </w:rPr>
        <w:pict>
          <v:shape id="Рисунок 1" o:spid="_x0000_i1027" type="#_x0000_t75" style="width:108pt;height:192pt;visibility:visible">
            <v:imagedata r:id="rId6" o:title=""/>
          </v:shape>
        </w:pict>
      </w:r>
      <w:r>
        <w:rPr>
          <w:rFonts w:ascii="Times New Roman" w:hAnsi="Times New Roman"/>
          <w:sz w:val="24"/>
          <w:szCs w:val="24"/>
        </w:rPr>
        <w:tab/>
      </w:r>
      <w:r w:rsidRPr="00862F99">
        <w:rPr>
          <w:rFonts w:ascii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pict>
          <v:shape id="Рисунок 5" o:spid="_x0000_i1028" type="#_x0000_t75" style="width:108.75pt;height:193.5pt;visibility:visible">
            <v:imagedata r:id="rId7" o:title=""/>
          </v:shape>
        </w:pict>
      </w:r>
      <w:r>
        <w:rPr>
          <w:rFonts w:ascii="Times New Roman" w:hAnsi="Times New Roman"/>
          <w:sz w:val="24"/>
          <w:szCs w:val="24"/>
        </w:rPr>
        <w:tab/>
      </w:r>
      <w:r w:rsidRPr="00862F99">
        <w:rPr>
          <w:rFonts w:ascii="Times New Roman" w:hAnsi="Times New Roman"/>
          <w:noProof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eastAsia="ru-RU"/>
        </w:rPr>
        <w:pict>
          <v:shape id="Рисунок 4" o:spid="_x0000_i1029" type="#_x0000_t75" style="width:109.5pt;height:195.75pt;visibility:visible">
            <v:imagedata r:id="rId8" o:title=""/>
          </v:shape>
        </w:pict>
      </w:r>
    </w:p>
    <w:p w:rsidR="00135487" w:rsidRDefault="00135487" w:rsidP="007747F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Игра «Гуси – лебеди!»</w:t>
      </w:r>
    </w:p>
    <w:p w:rsidR="00135487" w:rsidRDefault="00135487" w:rsidP="007747F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62F99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" o:spid="_x0000_i1030" type="#_x0000_t75" style="width:230.25pt;height:129pt;visibility:visible">
            <v:imagedata r:id="rId9" o:title=""/>
          </v:shape>
        </w:pict>
      </w:r>
      <w:r>
        <w:rPr>
          <w:rFonts w:ascii="Times New Roman" w:hAnsi="Times New Roman"/>
          <w:sz w:val="24"/>
          <w:szCs w:val="24"/>
        </w:rPr>
        <w:tab/>
      </w:r>
      <w:r w:rsidRPr="00862F99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7" o:spid="_x0000_i1031" type="#_x0000_t75" style="width:229.5pt;height:130.5pt;visibility:visible">
            <v:imagedata r:id="rId10" o:title=""/>
          </v:shape>
        </w:pict>
      </w:r>
    </w:p>
    <w:p w:rsidR="00135487" w:rsidRDefault="00135487" w:rsidP="007747F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35487" w:rsidRDefault="00135487" w:rsidP="007747F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Конкурс «Уборка метелками»</w:t>
      </w:r>
    </w:p>
    <w:p w:rsidR="00135487" w:rsidRDefault="00135487" w:rsidP="007747F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62F99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8" o:spid="_x0000_i1032" type="#_x0000_t75" style="width:119.25pt;height:212.25pt;visibility:visible">
            <v:imagedata r:id="rId11" o:title=""/>
          </v:shape>
        </w:pict>
      </w:r>
      <w:r>
        <w:rPr>
          <w:rFonts w:ascii="Times New Roman" w:hAnsi="Times New Roman"/>
          <w:sz w:val="24"/>
          <w:szCs w:val="24"/>
        </w:rPr>
        <w:tab/>
      </w:r>
      <w:r w:rsidRPr="00862F99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9" o:spid="_x0000_i1033" type="#_x0000_t75" style="width:118.5pt;height:210.75pt;visibility:visible">
            <v:imagedata r:id="rId12" o:title=""/>
          </v:shape>
        </w:pict>
      </w:r>
      <w:r>
        <w:rPr>
          <w:rFonts w:ascii="Times New Roman" w:hAnsi="Times New Roman"/>
          <w:sz w:val="24"/>
          <w:szCs w:val="24"/>
        </w:rPr>
        <w:tab/>
      </w:r>
      <w:r w:rsidRPr="00862F99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0" o:spid="_x0000_i1034" type="#_x0000_t75" style="width:119.25pt;height:212.25pt;visibility:visible">
            <v:imagedata r:id="rId13" o:title=""/>
          </v:shape>
        </w:pict>
      </w:r>
    </w:p>
    <w:p w:rsidR="00135487" w:rsidRDefault="00135487" w:rsidP="007747F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35487" w:rsidRDefault="00135487" w:rsidP="007747F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Конкурс «Собери оркестр»</w:t>
      </w:r>
    </w:p>
    <w:p w:rsidR="00135487" w:rsidRDefault="00135487" w:rsidP="007747FF">
      <w:pPr>
        <w:spacing w:after="0" w:line="240" w:lineRule="auto"/>
        <w:jc w:val="center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</w:pPr>
      <w:r w:rsidRPr="00862F99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1" o:spid="_x0000_i1035" type="#_x0000_t75" style="width:275.25pt;height:154.5pt;visibility:visible">
            <v:imagedata r:id="rId14" o:title=""/>
          </v:shape>
        </w:pict>
      </w:r>
    </w:p>
    <w:p w:rsidR="00135487" w:rsidRDefault="00135487" w:rsidP="007747FF">
      <w:pPr>
        <w:spacing w:after="0" w:line="240" w:lineRule="auto"/>
        <w:jc w:val="center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</w:pPr>
    </w:p>
    <w:p w:rsidR="00135487" w:rsidRDefault="00135487" w:rsidP="007747FF">
      <w:pPr>
        <w:spacing w:after="0" w:line="240" w:lineRule="auto"/>
        <w:jc w:val="center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</w:pPr>
    </w:p>
    <w:p w:rsidR="00135487" w:rsidRDefault="00135487" w:rsidP="007747FF">
      <w:pPr>
        <w:spacing w:after="0" w:line="240" w:lineRule="auto"/>
        <w:jc w:val="center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</w:pPr>
    </w:p>
    <w:p w:rsidR="00135487" w:rsidRDefault="00135487" w:rsidP="007747FF">
      <w:pPr>
        <w:spacing w:after="0" w:line="240" w:lineRule="auto"/>
        <w:jc w:val="center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</w:pPr>
    </w:p>
    <w:p w:rsidR="00135487" w:rsidRDefault="00135487" w:rsidP="007747FF">
      <w:pPr>
        <w:spacing w:after="0" w:line="240" w:lineRule="auto"/>
        <w:jc w:val="center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</w:pPr>
    </w:p>
    <w:p w:rsidR="00135487" w:rsidRDefault="00135487" w:rsidP="007747FF">
      <w:pPr>
        <w:spacing w:after="0" w:line="240" w:lineRule="auto"/>
        <w:jc w:val="center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</w:pPr>
    </w:p>
    <w:p w:rsidR="00135487" w:rsidRDefault="00135487" w:rsidP="007747FF">
      <w:pPr>
        <w:spacing w:after="0" w:line="240" w:lineRule="auto"/>
        <w:jc w:val="center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</w:pPr>
    </w:p>
    <w:p w:rsidR="00135487" w:rsidRDefault="00135487" w:rsidP="007747FF">
      <w:pPr>
        <w:spacing w:after="0" w:line="240" w:lineRule="auto"/>
        <w:jc w:val="center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</w:pPr>
    </w:p>
    <w:p w:rsidR="00135487" w:rsidRDefault="00135487" w:rsidP="007747FF">
      <w:pPr>
        <w:spacing w:after="0" w:line="240" w:lineRule="auto"/>
        <w:jc w:val="center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</w:pPr>
    </w:p>
    <w:p w:rsidR="00135487" w:rsidRDefault="00135487" w:rsidP="007747FF">
      <w:pPr>
        <w:spacing w:after="0" w:line="240" w:lineRule="auto"/>
        <w:jc w:val="center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</w:pPr>
    </w:p>
    <w:p w:rsidR="00135487" w:rsidRDefault="00135487" w:rsidP="007747FF">
      <w:pPr>
        <w:spacing w:after="0" w:line="240" w:lineRule="auto"/>
        <w:jc w:val="center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</w:pPr>
    </w:p>
    <w:p w:rsidR="00135487" w:rsidRDefault="00135487" w:rsidP="007747FF">
      <w:pPr>
        <w:spacing w:after="0" w:line="240" w:lineRule="auto"/>
        <w:jc w:val="center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</w:pPr>
    </w:p>
    <w:p w:rsidR="00135487" w:rsidRDefault="00135487" w:rsidP="007747FF">
      <w:pPr>
        <w:spacing w:after="0" w:line="240" w:lineRule="auto"/>
        <w:jc w:val="center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</w:pPr>
    </w:p>
    <w:p w:rsidR="00135487" w:rsidRDefault="00135487" w:rsidP="007747FF">
      <w:pPr>
        <w:spacing w:after="0" w:line="240" w:lineRule="auto"/>
        <w:jc w:val="center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</w:pPr>
    </w:p>
    <w:p w:rsidR="00135487" w:rsidRDefault="00135487" w:rsidP="007747FF">
      <w:pPr>
        <w:spacing w:after="0" w:line="240" w:lineRule="auto"/>
        <w:jc w:val="center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</w:pPr>
    </w:p>
    <w:p w:rsidR="00135487" w:rsidRDefault="00135487" w:rsidP="007747FF">
      <w:pPr>
        <w:spacing w:after="0" w:line="240" w:lineRule="auto"/>
        <w:jc w:val="center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</w:pPr>
    </w:p>
    <w:p w:rsidR="00135487" w:rsidRDefault="00135487" w:rsidP="007747FF">
      <w:pPr>
        <w:spacing w:after="0" w:line="240" w:lineRule="auto"/>
        <w:jc w:val="center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</w:pPr>
    </w:p>
    <w:p w:rsidR="00135487" w:rsidRDefault="00135487" w:rsidP="007747FF">
      <w:pPr>
        <w:spacing w:after="0" w:line="240" w:lineRule="auto"/>
        <w:jc w:val="center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</w:pPr>
    </w:p>
    <w:p w:rsidR="00135487" w:rsidRDefault="00135487" w:rsidP="007747FF">
      <w:pPr>
        <w:spacing w:after="0" w:line="240" w:lineRule="auto"/>
        <w:jc w:val="center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</w:pPr>
    </w:p>
    <w:p w:rsidR="00135487" w:rsidRDefault="00135487" w:rsidP="007747FF">
      <w:pPr>
        <w:spacing w:after="0" w:line="240" w:lineRule="auto"/>
        <w:jc w:val="center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</w:pPr>
    </w:p>
    <w:p w:rsidR="00135487" w:rsidRDefault="00135487" w:rsidP="007747FF">
      <w:pPr>
        <w:spacing w:after="0" w:line="240" w:lineRule="auto"/>
        <w:jc w:val="center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</w:pPr>
    </w:p>
    <w:p w:rsidR="00135487" w:rsidRDefault="00135487" w:rsidP="007747FF">
      <w:pPr>
        <w:spacing w:after="0" w:line="240" w:lineRule="auto"/>
        <w:jc w:val="center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</w:pPr>
    </w:p>
    <w:p w:rsidR="00135487" w:rsidRDefault="00135487" w:rsidP="007747F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62F99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2" o:spid="_x0000_i1036" type="#_x0000_t75" style="width:278.25pt;height:156.75pt;visibility:visible">
            <v:imagedata r:id="rId15" o:title=""/>
          </v:shape>
        </w:pict>
      </w:r>
      <w:bookmarkStart w:id="0" w:name="_GoBack"/>
      <w:bookmarkEnd w:id="0"/>
    </w:p>
    <w:sectPr w:rsidR="00135487" w:rsidSect="008A78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A787D"/>
    <w:rsid w:val="000145AA"/>
    <w:rsid w:val="00135487"/>
    <w:rsid w:val="002175D5"/>
    <w:rsid w:val="00334925"/>
    <w:rsid w:val="0064297B"/>
    <w:rsid w:val="00653625"/>
    <w:rsid w:val="007747FF"/>
    <w:rsid w:val="00862F99"/>
    <w:rsid w:val="008A787D"/>
    <w:rsid w:val="009E107E"/>
    <w:rsid w:val="00BE3AD1"/>
    <w:rsid w:val="00DA70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45AA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8A787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8A787D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4876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38</TotalTime>
  <Pages>2</Pages>
  <Words>117</Words>
  <Characters>667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</cp:revision>
  <dcterms:created xsi:type="dcterms:W3CDTF">2019-03-24T12:10:00Z</dcterms:created>
  <dcterms:modified xsi:type="dcterms:W3CDTF">2019-03-29T11:16:00Z</dcterms:modified>
</cp:coreProperties>
</file>