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4D" w:rsidRPr="00334925" w:rsidRDefault="0066794D" w:rsidP="00E76FCB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6794D" w:rsidRDefault="0066794D" w:rsidP="00E76FCB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развлечения на 1 апреля.</w:t>
      </w:r>
    </w:p>
    <w:p w:rsidR="0066794D" w:rsidRDefault="0066794D" w:rsidP="00E76FCB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«Праздник смеха и веселья!»</w:t>
      </w:r>
    </w:p>
    <w:p w:rsidR="0066794D" w:rsidRDefault="0066794D" w:rsidP="00E76F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>для детей разновозрастной группы № 3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</w:p>
    <w:p w:rsidR="0066794D" w:rsidRPr="00334925" w:rsidRDefault="0066794D" w:rsidP="00E76F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для детей подготовительной группы № 4</w:t>
      </w:r>
    </w:p>
    <w:p w:rsidR="0066794D" w:rsidRPr="00334925" w:rsidRDefault="0066794D" w:rsidP="00E76F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>МАДОУ «Детский сад № 14»</w:t>
      </w:r>
    </w:p>
    <w:p w:rsidR="0066794D" w:rsidRPr="00E76FCB" w:rsidRDefault="0066794D" w:rsidP="00E76FCB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6FCB">
        <w:rPr>
          <w:rFonts w:ascii="Times New Roman" w:hAnsi="Times New Roman"/>
          <w:b/>
          <w:sz w:val="28"/>
          <w:szCs w:val="28"/>
        </w:rPr>
        <w:t>(корпус 2)</w:t>
      </w:r>
    </w:p>
    <w:p w:rsidR="0066794D" w:rsidRDefault="0066794D" w:rsidP="00E76F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B86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Создать атмосферу праздника.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B86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Доставить детям радость от участия в конкурсах, розыгрышах и забавах. Развитие позитивного самоощущения, связанного с состоянием раскрепощенности, уверенности в себе. Развивать чувство юмора, расширять кругозор, развивать внимание и память.</w:t>
      </w:r>
    </w:p>
    <w:p w:rsidR="0066794D" w:rsidRPr="00467B86" w:rsidRDefault="0066794D" w:rsidP="006421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67B86">
        <w:rPr>
          <w:rFonts w:ascii="Times New Roman" w:hAnsi="Times New Roman"/>
          <w:b/>
          <w:sz w:val="28"/>
          <w:szCs w:val="28"/>
        </w:rPr>
        <w:t xml:space="preserve">Действующие лица: 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Ведущая – Юнусова О.Г.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Веснушка – Веселушка – Табанова С.А.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Pr="005157F0" w:rsidRDefault="0066794D" w:rsidP="005157F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</w:t>
      </w:r>
      <w:r w:rsidRPr="005157F0">
        <w:rPr>
          <w:rFonts w:ascii="Times New Roman" w:hAnsi="Times New Roman"/>
          <w:sz w:val="20"/>
          <w:szCs w:val="20"/>
        </w:rPr>
        <w:t>Танец «Буги – Вуги»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        Игра «Теремок»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29.75pt;height:231pt;visibility:visible">
            <v:imagedata r:id="rId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29.75pt;height:231pt;visibility:visible">
            <v:imagedata r:id="rId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59pt;height:133.5pt;visibility:visible">
            <v:imagedata r:id="rId6" o:title=""/>
          </v:shape>
        </w:pic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Default="0066794D" w:rsidP="005157F0">
      <w:pPr>
        <w:spacing w:after="0" w:line="240" w:lineRule="auto"/>
        <w:ind w:left="708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0"/>
          <w:szCs w:val="20"/>
        </w:rPr>
        <w:t>Конкурс «Найди ботинок»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Конкурс «Загадки – обманки»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141pt;height:251.25pt;visibility:visible">
            <v:imagedata r:id="rId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142.5pt;height:252.75pt;visibility:visible">
            <v:imagedata r:id="rId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141.75pt;height:252pt;visibility:visible">
            <v:imagedata r:id="rId9" o:title=""/>
          </v:shape>
        </w:pic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6794D" w:rsidRPr="00467B86" w:rsidRDefault="0066794D" w:rsidP="0064215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467B86">
        <w:rPr>
          <w:rFonts w:ascii="Times New Roman" w:hAnsi="Times New Roman"/>
          <w:noProof/>
          <w:sz w:val="20"/>
          <w:szCs w:val="20"/>
          <w:lang w:eastAsia="ru-RU"/>
        </w:rPr>
        <w:t>П/И «Репейник»</w: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140.25pt;height:249pt;visibility:visible">
            <v:imagedata r:id="rId1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140.25pt;height:249.75pt;visibility:visible">
            <v:imagedata r:id="rId1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3" type="#_x0000_t75" style="width:139.5pt;height:247.5pt;visibility:visible">
            <v:imagedata r:id="rId12" o:title=""/>
          </v:shape>
        </w:pic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467B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Pr="00467B86" w:rsidRDefault="0066794D" w:rsidP="00467B8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467B86">
        <w:rPr>
          <w:rFonts w:ascii="Times New Roman" w:hAnsi="Times New Roman"/>
          <w:sz w:val="20"/>
          <w:szCs w:val="20"/>
        </w:rPr>
        <w:t>Игра «Веселые личики»</w:t>
      </w:r>
    </w:p>
    <w:p w:rsidR="0066794D" w:rsidRDefault="0066794D" w:rsidP="00467B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style="width:153pt;height:270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153pt;height:272.25pt;visibility:visible">
            <v:imagedata r:id="rId14" o:title=""/>
          </v:shape>
        </w:pic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Default="0066794D" w:rsidP="00467B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366pt;height:204pt;visibility:visible">
            <v:imagedata r:id="rId15" o:title=""/>
          </v:shape>
        </w:pict>
      </w:r>
    </w:p>
    <w:p w:rsidR="0066794D" w:rsidRDefault="0066794D" w:rsidP="00642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94D" w:rsidRPr="00E76FCB" w:rsidRDefault="0066794D" w:rsidP="00467B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524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7" type="#_x0000_t75" style="width:363.75pt;height:202.5pt;visibility:visible">
            <v:imagedata r:id="rId16" o:title=""/>
          </v:shape>
        </w:pict>
      </w:r>
    </w:p>
    <w:sectPr w:rsidR="0066794D" w:rsidRPr="00E76FCB" w:rsidSect="00E76F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FCB"/>
    <w:rsid w:val="00040463"/>
    <w:rsid w:val="00334925"/>
    <w:rsid w:val="00467B86"/>
    <w:rsid w:val="004C5817"/>
    <w:rsid w:val="005157F0"/>
    <w:rsid w:val="00577810"/>
    <w:rsid w:val="005E2C36"/>
    <w:rsid w:val="0064215E"/>
    <w:rsid w:val="0066794D"/>
    <w:rsid w:val="00712B00"/>
    <w:rsid w:val="0085767E"/>
    <w:rsid w:val="00975242"/>
    <w:rsid w:val="00E7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FC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67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7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3</Pages>
  <Words>127</Words>
  <Characters>725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2019-04-10T15:16:00Z</cp:lastPrinted>
  <dcterms:created xsi:type="dcterms:W3CDTF">2019-04-10T04:20:00Z</dcterms:created>
  <dcterms:modified xsi:type="dcterms:W3CDTF">2019-04-11T07:08:00Z</dcterms:modified>
</cp:coreProperties>
</file>