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F1C" w:rsidRDefault="00A34F1C" w:rsidP="00914298">
      <w:pPr>
        <w:shd w:val="clear" w:color="auto" w:fill="FFFFFF"/>
        <w:spacing w:after="0" w:line="240" w:lineRule="auto"/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34F1C" w:rsidRDefault="00A34F1C" w:rsidP="00914298">
      <w:pPr>
        <w:shd w:val="clear" w:color="auto" w:fill="FFFFFF"/>
        <w:spacing w:after="0" w:line="240" w:lineRule="auto"/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A34F1C" w:rsidRDefault="00A34F1C" w:rsidP="00914298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Фотоотчет спортивного праздника</w:t>
      </w:r>
    </w:p>
    <w:p w:rsidR="00A34F1C" w:rsidRDefault="00A34F1C" w:rsidP="00914298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«Прощание с елочкой»</w:t>
      </w:r>
    </w:p>
    <w:p w:rsidR="00A34F1C" w:rsidRDefault="00A34F1C" w:rsidP="0091429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для детей разновозрастной группы № 4</w:t>
      </w:r>
    </w:p>
    <w:p w:rsidR="00A34F1C" w:rsidRDefault="00A34F1C" w:rsidP="0091429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МАДОУ «Детский сад № 14»</w:t>
      </w:r>
    </w:p>
    <w:p w:rsidR="00A34F1C" w:rsidRDefault="00A34F1C" w:rsidP="00914298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(корпус 2)</w:t>
      </w:r>
    </w:p>
    <w:p w:rsidR="00A34F1C" w:rsidRPr="00C94DF1" w:rsidRDefault="00A34F1C" w:rsidP="00C94D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34F1C" w:rsidRPr="00C94DF1" w:rsidRDefault="00A34F1C" w:rsidP="00C94DF1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  <w:r w:rsidRPr="00C94DF1">
        <w:rPr>
          <w:sz w:val="28"/>
          <w:szCs w:val="28"/>
        </w:rPr>
        <w:tab/>
      </w:r>
      <w:r>
        <w:rPr>
          <w:b/>
          <w:sz w:val="28"/>
          <w:szCs w:val="28"/>
        </w:rPr>
        <w:t>Цель</w:t>
      </w:r>
      <w:r w:rsidRPr="00C94DF1">
        <w:rPr>
          <w:b/>
          <w:sz w:val="28"/>
          <w:szCs w:val="28"/>
        </w:rPr>
        <w:t>:</w:t>
      </w:r>
      <w:r w:rsidRPr="00C94DF1">
        <w:rPr>
          <w:sz w:val="28"/>
          <w:szCs w:val="28"/>
        </w:rPr>
        <w:t xml:space="preserve"> </w:t>
      </w:r>
      <w:r w:rsidRPr="00C94DF1">
        <w:rPr>
          <w:rStyle w:val="c2"/>
          <w:sz w:val="28"/>
          <w:szCs w:val="28"/>
        </w:rPr>
        <w:t>формировать стремление детей активно участвовать в развлечениях;</w:t>
      </w:r>
      <w:r>
        <w:rPr>
          <w:rStyle w:val="c2"/>
          <w:sz w:val="28"/>
          <w:szCs w:val="28"/>
        </w:rPr>
        <w:t xml:space="preserve"> </w:t>
      </w:r>
      <w:r w:rsidRPr="00C94DF1">
        <w:rPr>
          <w:rStyle w:val="c2"/>
          <w:sz w:val="28"/>
          <w:szCs w:val="28"/>
        </w:rPr>
        <w:t>воспитывать основы совместной досуговой деятельности, праздничной культуры</w:t>
      </w:r>
    </w:p>
    <w:p w:rsidR="00A34F1C" w:rsidRPr="00C94DF1" w:rsidRDefault="00A34F1C" w:rsidP="00C94D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34F1C" w:rsidRDefault="00A34F1C" w:rsidP="009142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Действующие лица: </w:t>
      </w:r>
    </w:p>
    <w:p w:rsidR="00A34F1C" w:rsidRDefault="00A34F1C" w:rsidP="00DA19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Юнусова О.Г. – баба Яга</w:t>
      </w:r>
      <w:bookmarkStart w:id="0" w:name="_GoBack"/>
      <w:bookmarkEnd w:id="0"/>
    </w:p>
    <w:p w:rsidR="00A34F1C" w:rsidRDefault="00A34F1C" w:rsidP="00DA19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Клёнова Т.А. – зима </w:t>
      </w:r>
    </w:p>
    <w:p w:rsidR="00A34F1C" w:rsidRDefault="00A34F1C">
      <w:pPr>
        <w:rPr>
          <w:noProof/>
          <w:lang w:eastAsia="ru-RU"/>
        </w:rPr>
      </w:pPr>
      <w:r w:rsidRPr="005F2FB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sun9-36.userapi.com/c206528/v206528268/59670/HW2zSmsvatI.jpg" style="width:189pt;height:198pt;visibility:visible">
            <v:imagedata r:id="rId4" o:title=""/>
          </v:shape>
        </w:pict>
      </w:r>
      <w:r>
        <w:rPr>
          <w:noProof/>
          <w:lang w:eastAsia="ru-RU"/>
        </w:rPr>
        <w:t xml:space="preserve"> </w:t>
      </w:r>
      <w:r w:rsidRPr="005F2FB9">
        <w:rPr>
          <w:noProof/>
          <w:lang w:eastAsia="ru-RU"/>
        </w:rPr>
        <w:pict>
          <v:shape id="Рисунок 4" o:spid="_x0000_i1026" type="#_x0000_t75" alt="https://sun9-40.userapi.com/c855232/v855232268/1f1292/XJKbCTnNOiI.jpg" style="width:267.75pt;height:186pt;visibility:visible">
            <v:imagedata r:id="rId5" o:title=""/>
          </v:shape>
        </w:pict>
      </w:r>
    </w:p>
    <w:p w:rsidR="00A34F1C" w:rsidRDefault="00A34F1C">
      <w:r w:rsidRPr="005F2FB9">
        <w:rPr>
          <w:noProof/>
          <w:lang w:eastAsia="ru-RU"/>
        </w:rPr>
        <w:pict>
          <v:shape id="Рисунок 5" o:spid="_x0000_i1027" type="#_x0000_t75" alt="https://sun9-22.userapi.com/c855432/v855432268/1ee6cd/X6QVm2FyORc.jpg" style="width:216.75pt;height:181.5pt;visibility:visible">
            <v:imagedata r:id="rId6" o:title=""/>
          </v:shape>
        </w:pict>
      </w:r>
      <w:r>
        <w:rPr>
          <w:noProof/>
          <w:lang w:eastAsia="ru-RU"/>
        </w:rPr>
        <w:t xml:space="preserve"> </w:t>
      </w:r>
      <w:r w:rsidRPr="005F2FB9">
        <w:rPr>
          <w:noProof/>
          <w:lang w:eastAsia="ru-RU"/>
        </w:rPr>
        <w:pict>
          <v:shape id="Рисунок 6" o:spid="_x0000_i1028" type="#_x0000_t75" alt="https://sun9-4.userapi.com/c857720/v857720265/157016/PqcS2kZflrY.jpg" style="width:117pt;height:207.75pt;visibility:visible">
            <v:imagedata r:id="rId7" o:title=""/>
          </v:shape>
        </w:pict>
      </w:r>
      <w:r>
        <w:rPr>
          <w:noProof/>
          <w:lang w:eastAsia="ru-RU"/>
        </w:rPr>
        <w:t xml:space="preserve">  </w:t>
      </w:r>
      <w:r w:rsidRPr="005F2FB9">
        <w:rPr>
          <w:noProof/>
          <w:lang w:eastAsia="ru-RU"/>
        </w:rPr>
        <w:pict>
          <v:shape id="Рисунок 7" o:spid="_x0000_i1029" type="#_x0000_t75" alt="https://sun9-31.userapi.com/c854428/v854428265/1d4b77/3C1ivTZbfyU.jpg" style="width:118.5pt;height:210.75pt;visibility:visible">
            <v:imagedata r:id="rId8" o:title=""/>
          </v:shape>
        </w:pict>
      </w:r>
    </w:p>
    <w:p w:rsidR="00A34F1C" w:rsidRDefault="00A34F1C">
      <w:r w:rsidRPr="005F2FB9">
        <w:rPr>
          <w:noProof/>
          <w:lang w:eastAsia="ru-RU"/>
        </w:rPr>
        <w:pict>
          <v:shape id="Рисунок 3" o:spid="_x0000_i1030" type="#_x0000_t75" alt="https://sun9-16.userapi.com/c855320/v855320268/1fce28/ewOuTI3YsuU.jpg" style="width:463.5pt;height:315.75pt;visibility:visible">
            <v:imagedata r:id="rId9" o:title=""/>
          </v:shape>
        </w:pict>
      </w:r>
    </w:p>
    <w:sectPr w:rsidR="00A34F1C" w:rsidSect="00636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4298"/>
    <w:rsid w:val="005F2FB9"/>
    <w:rsid w:val="00636086"/>
    <w:rsid w:val="00914298"/>
    <w:rsid w:val="00A34F1C"/>
    <w:rsid w:val="00C71C30"/>
    <w:rsid w:val="00C94DF1"/>
    <w:rsid w:val="00D85A9C"/>
    <w:rsid w:val="00DA194E"/>
    <w:rsid w:val="00EA4175"/>
    <w:rsid w:val="00F45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298"/>
    <w:pPr>
      <w:spacing w:after="160" w:line="254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4">
    <w:name w:val="c4"/>
    <w:basedOn w:val="Normal"/>
    <w:uiPriority w:val="99"/>
    <w:rsid w:val="00C94D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DefaultParagraphFont"/>
    <w:uiPriority w:val="99"/>
    <w:rsid w:val="00C94DF1"/>
    <w:rPr>
      <w:rFonts w:cs="Times New Roman"/>
    </w:rPr>
  </w:style>
  <w:style w:type="character" w:customStyle="1" w:styleId="c2">
    <w:name w:val="c2"/>
    <w:basedOn w:val="DefaultParagraphFont"/>
    <w:uiPriority w:val="99"/>
    <w:rsid w:val="00C94DF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94D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94D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65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2</Pages>
  <Words>52</Words>
  <Characters>303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2020-03-11T15:13:00Z</cp:lastPrinted>
  <dcterms:created xsi:type="dcterms:W3CDTF">2020-03-04T04:36:00Z</dcterms:created>
  <dcterms:modified xsi:type="dcterms:W3CDTF">2020-03-18T06:01:00Z</dcterms:modified>
</cp:coreProperties>
</file>