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986" w:rsidRDefault="00B21986" w:rsidP="00BC135A">
      <w:pPr>
        <w:jc w:val="center"/>
        <w:rPr>
          <w:rFonts w:ascii="Times New Roman" w:hAnsi="Times New Roman"/>
          <w:b/>
          <w:sz w:val="32"/>
          <w:szCs w:val="32"/>
        </w:rPr>
      </w:pPr>
      <w:r w:rsidRPr="00BC135A">
        <w:rPr>
          <w:rFonts w:ascii="Times New Roman" w:hAnsi="Times New Roman"/>
          <w:b/>
          <w:sz w:val="32"/>
          <w:szCs w:val="32"/>
        </w:rPr>
        <w:t>Отчет по Дням здоровья за 3 квартал 2018 года</w:t>
      </w:r>
    </w:p>
    <w:p w:rsidR="00B21986" w:rsidRPr="006760A7" w:rsidRDefault="00B21986" w:rsidP="006760A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30 июля </w:t>
      </w:r>
      <w:r>
        <w:rPr>
          <w:rFonts w:ascii="Times New Roman" w:hAnsi="Times New Roman"/>
          <w:sz w:val="28"/>
          <w:szCs w:val="28"/>
        </w:rPr>
        <w:t>в корпусах прошли мероприятия в рамках Дня здоровья</w:t>
      </w:r>
      <w:r w:rsidRPr="006760A7">
        <w:rPr>
          <w:rFonts w:ascii="Times New Roman" w:hAnsi="Times New Roman"/>
          <w:sz w:val="28"/>
          <w:szCs w:val="28"/>
        </w:rPr>
        <w:t xml:space="preserve"> «Развлечение для здоровья»</w:t>
      </w:r>
    </w:p>
    <w:p w:rsidR="00B21986" w:rsidRPr="006760A7" w:rsidRDefault="00B21986" w:rsidP="006760A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60A7">
        <w:rPr>
          <w:rFonts w:ascii="Times New Roman" w:hAnsi="Times New Roman"/>
          <w:b/>
          <w:sz w:val="28"/>
          <w:szCs w:val="28"/>
        </w:rPr>
        <w:t xml:space="preserve">Цель: </w:t>
      </w:r>
      <w:r w:rsidRPr="006760A7">
        <w:rPr>
          <w:rFonts w:ascii="Times New Roman" w:hAnsi="Times New Roman"/>
          <w:sz w:val="28"/>
          <w:szCs w:val="28"/>
        </w:rPr>
        <w:t>развитие двигательной активности воспитанников</w:t>
      </w:r>
    </w:p>
    <w:p w:rsidR="00B21986" w:rsidRDefault="00B21986" w:rsidP="006760A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Pr="006760A7">
        <w:rPr>
          <w:rFonts w:ascii="Times New Roman" w:hAnsi="Times New Roman"/>
          <w:b/>
          <w:sz w:val="28"/>
          <w:szCs w:val="28"/>
        </w:rPr>
        <w:t>Корпус № 1</w:t>
      </w:r>
    </w:p>
    <w:p w:rsidR="00B21986" w:rsidRPr="004136A7" w:rsidRDefault="00B21986" w:rsidP="004136A7">
      <w:pPr>
        <w:spacing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alt="20180810_092637" style="position:absolute;margin-left:126pt;margin-top:3.45pt;width:4in;height:187.1pt;z-index:-251665920;visibility:visible" wrapcoords="-56 0 -56 21505 21600 21505 21600 0 -56 0">
            <v:imagedata r:id="rId4" o:title=""/>
            <w10:wrap type="tight"/>
          </v:shape>
        </w:pict>
      </w:r>
      <w:r>
        <w:rPr>
          <w:rFonts w:ascii="yandex-sans" w:hAnsi="yandex-sans"/>
          <w:color w:val="000000"/>
          <w:sz w:val="23"/>
          <w:szCs w:val="23"/>
          <w:lang w:eastAsia="ru-RU"/>
        </w:rPr>
        <w:tab/>
      </w:r>
      <w:r>
        <w:rPr>
          <w:rFonts w:ascii="yandex-sans" w:hAnsi="yandex-sans"/>
          <w:color w:val="000000"/>
          <w:sz w:val="23"/>
          <w:szCs w:val="23"/>
          <w:lang w:eastAsia="ru-RU"/>
        </w:rPr>
        <w:tab/>
      </w:r>
    </w:p>
    <w:p w:rsidR="00B21986" w:rsidRDefault="00B21986" w:rsidP="00BC135A">
      <w:pPr>
        <w:rPr>
          <w:rFonts w:ascii="Times New Roman" w:hAnsi="Times New Roman"/>
          <w:sz w:val="32"/>
          <w:szCs w:val="32"/>
        </w:rPr>
      </w:pPr>
    </w:p>
    <w:p w:rsidR="00B21986" w:rsidRPr="00BC135A" w:rsidRDefault="00B21986" w:rsidP="00BC135A">
      <w:pPr>
        <w:rPr>
          <w:rFonts w:ascii="Times New Roman" w:hAnsi="Times New Roman"/>
          <w:sz w:val="32"/>
          <w:szCs w:val="32"/>
        </w:rPr>
      </w:pPr>
    </w:p>
    <w:p w:rsidR="00B21986" w:rsidRDefault="00B21986" w:rsidP="00BC135A">
      <w:pPr>
        <w:rPr>
          <w:rFonts w:ascii="Times New Roman" w:hAnsi="Times New Roman"/>
          <w:sz w:val="32"/>
          <w:szCs w:val="32"/>
        </w:rPr>
      </w:pPr>
      <w:r w:rsidRPr="006F65E9">
        <w:rPr>
          <w:rFonts w:ascii="Times New Roman" w:hAnsi="Times New Roman"/>
          <w:sz w:val="32"/>
          <w:szCs w:val="32"/>
        </w:rPr>
        <w:t xml:space="preserve"> </w:t>
      </w:r>
    </w:p>
    <w:p w:rsidR="00B21986" w:rsidRDefault="00B21986" w:rsidP="00BC135A">
      <w:pPr>
        <w:rPr>
          <w:rFonts w:ascii="Times New Roman" w:hAnsi="Times New Roman"/>
          <w:sz w:val="32"/>
          <w:szCs w:val="32"/>
        </w:rPr>
      </w:pPr>
    </w:p>
    <w:p w:rsidR="00B21986" w:rsidRDefault="00B21986" w:rsidP="00BC135A">
      <w:pPr>
        <w:rPr>
          <w:rFonts w:ascii="Times New Roman" w:hAnsi="Times New Roman"/>
          <w:sz w:val="32"/>
          <w:szCs w:val="32"/>
        </w:rPr>
      </w:pPr>
    </w:p>
    <w:p w:rsidR="00B21986" w:rsidRDefault="00B21986" w:rsidP="00BC135A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_x0000_s1027" type="#_x0000_t75" style="position:absolute;margin-left:27pt;margin-top:29.55pt;width:3in;height:217.9pt;z-index:251663872;visibility:visible">
            <v:imagedata r:id="rId5" o:title=""/>
            <w10:wrap type="square"/>
          </v:shape>
        </w:pict>
      </w:r>
    </w:p>
    <w:p w:rsidR="00B21986" w:rsidRDefault="00B21986" w:rsidP="00BC135A">
      <w:pPr>
        <w:rPr>
          <w:rFonts w:ascii="Times New Roman" w:hAnsi="Times New Roman"/>
          <w:sz w:val="32"/>
          <w:szCs w:val="32"/>
        </w:rPr>
      </w:pPr>
    </w:p>
    <w:p w:rsidR="00B21986" w:rsidRDefault="00B21986" w:rsidP="00BC135A">
      <w:pPr>
        <w:rPr>
          <w:rFonts w:ascii="Times New Roman" w:hAnsi="Times New Roman"/>
          <w:sz w:val="32"/>
          <w:szCs w:val="32"/>
        </w:rPr>
      </w:pPr>
    </w:p>
    <w:p w:rsidR="00B21986" w:rsidRDefault="00B21986" w:rsidP="00BC135A">
      <w:pPr>
        <w:rPr>
          <w:rFonts w:ascii="Times New Roman" w:hAnsi="Times New Roman"/>
          <w:sz w:val="32"/>
          <w:szCs w:val="32"/>
        </w:rPr>
      </w:pPr>
    </w:p>
    <w:p w:rsidR="00B21986" w:rsidRPr="00BC135A" w:rsidRDefault="00B21986" w:rsidP="00BC135A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_x0000_s1028" type="#_x0000_t75" style="position:absolute;margin-left:243pt;margin-top:.6pt;width:297pt;height:228.3pt;z-index:251657728;visibility:visible">
            <v:imagedata r:id="rId6" o:title=""/>
            <w10:wrap type="square"/>
          </v:shape>
        </w:pict>
      </w:r>
      <w:r>
        <w:rPr>
          <w:rFonts w:ascii="Times New Roman" w:hAnsi="Times New Roman"/>
          <w:sz w:val="32"/>
          <w:szCs w:val="32"/>
        </w:rPr>
        <w:t xml:space="preserve">                                                          </w:t>
      </w: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Pr="006760A7" w:rsidRDefault="00B21986" w:rsidP="005177E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</w:t>
      </w:r>
      <w:r w:rsidRPr="00046088">
        <w:rPr>
          <w:rFonts w:ascii="Times New Roman" w:hAnsi="Times New Roman"/>
          <w:sz w:val="32"/>
          <w:szCs w:val="32"/>
        </w:rPr>
        <w:t xml:space="preserve"> </w:t>
      </w:r>
      <w:r w:rsidRPr="006760A7">
        <w:rPr>
          <w:rFonts w:ascii="Times New Roman" w:hAnsi="Times New Roman"/>
          <w:b/>
          <w:sz w:val="28"/>
          <w:szCs w:val="28"/>
        </w:rPr>
        <w:t xml:space="preserve">Корпус № 2 </w:t>
      </w: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_x0000_s1029" type="#_x0000_t75" style="position:absolute;margin-left:297pt;margin-top:12.35pt;width:234pt;height:177.6pt;z-index:251662848;visibility:visible">
            <v:imagedata r:id="rId7" o:title=""/>
            <w10:wrap type="square"/>
          </v:shape>
        </w:pict>
      </w:r>
      <w:r>
        <w:rPr>
          <w:noProof/>
          <w:lang w:eastAsia="ru-RU"/>
        </w:rPr>
        <w:pict>
          <v:shape id="Рисунок 11" o:spid="_x0000_s1030" type="#_x0000_t75" alt="20180727_155742" style="position:absolute;margin-left:27pt;margin-top:12.35pt;width:243pt;height:179.1pt;z-index:-251662848;visibility:visible" wrapcoords="-75 0 -75 21500 21600 21500 21600 0 -75 0">
            <v:imagedata r:id="rId8" o:title=""/>
            <w10:wrap type="tight"/>
          </v:shape>
        </w:pict>
      </w: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</w:t>
      </w:r>
      <w:r w:rsidRPr="005F3E25">
        <w:rPr>
          <w:rFonts w:ascii="Times New Roman" w:hAnsi="Times New Roman"/>
          <w:sz w:val="32"/>
          <w:szCs w:val="32"/>
        </w:rPr>
        <w:pict>
          <v:shape id="_x0000_i1025" type="#_x0000_t75" style="width:266.25pt;height:174.75pt">
            <v:imagedata r:id="rId9" o:title=""/>
          </v:shape>
        </w:pict>
      </w:r>
    </w:p>
    <w:p w:rsidR="00B21986" w:rsidRPr="00DE7759" w:rsidRDefault="00B21986" w:rsidP="005177E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</w:t>
      </w:r>
    </w:p>
    <w:p w:rsidR="00B21986" w:rsidRDefault="00B21986" w:rsidP="005177EC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</w:t>
      </w:r>
      <w:r w:rsidRPr="005F3E25">
        <w:rPr>
          <w:rFonts w:ascii="Times New Roman" w:hAnsi="Times New Roman"/>
          <w:sz w:val="32"/>
          <w:szCs w:val="32"/>
        </w:rPr>
        <w:pict>
          <v:shape id="_x0000_i1026" type="#_x0000_t75" style="width:286.5pt;height:197.25pt">
            <v:imagedata r:id="rId10" o:title=""/>
          </v:shape>
        </w:pict>
      </w:r>
    </w:p>
    <w:p w:rsidR="00B21986" w:rsidRPr="00DE7759" w:rsidRDefault="00B21986" w:rsidP="005177EC">
      <w:pPr>
        <w:rPr>
          <w:rFonts w:ascii="Times New Roman" w:hAnsi="Times New Roman"/>
          <w:sz w:val="32"/>
          <w:szCs w:val="32"/>
        </w:rPr>
      </w:pPr>
    </w:p>
    <w:p w:rsidR="00B21986" w:rsidRDefault="00B21986" w:rsidP="005177EC">
      <w:pPr>
        <w:rPr>
          <w:rFonts w:ascii="Times New Roman" w:hAnsi="Times New Roman"/>
          <w:b/>
          <w:sz w:val="32"/>
          <w:szCs w:val="32"/>
        </w:rPr>
      </w:pPr>
    </w:p>
    <w:p w:rsidR="00B21986" w:rsidRPr="00EE049D" w:rsidRDefault="00B21986" w:rsidP="00EE049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E049D">
        <w:rPr>
          <w:rFonts w:ascii="Times New Roman" w:hAnsi="Times New Roman"/>
          <w:b/>
          <w:sz w:val="28"/>
          <w:szCs w:val="28"/>
        </w:rPr>
        <w:t>28 августа</w:t>
      </w:r>
      <w:r w:rsidRPr="00EE049D">
        <w:rPr>
          <w:rFonts w:ascii="Times New Roman" w:hAnsi="Times New Roman"/>
          <w:sz w:val="28"/>
          <w:szCs w:val="28"/>
        </w:rPr>
        <w:t xml:space="preserve">  в корпусах прошли мероприятия в рамках Дня здоровья «Быть здоровым я хочу»</w:t>
      </w:r>
    </w:p>
    <w:p w:rsidR="00B21986" w:rsidRPr="00EE049D" w:rsidRDefault="00B21986" w:rsidP="00EE049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E049D">
        <w:rPr>
          <w:rFonts w:ascii="Times New Roman" w:hAnsi="Times New Roman"/>
          <w:b/>
          <w:sz w:val="28"/>
          <w:szCs w:val="28"/>
        </w:rPr>
        <w:t>Цель:</w:t>
      </w:r>
      <w:r w:rsidRPr="00EE049D">
        <w:rPr>
          <w:rFonts w:ascii="Times New Roman" w:hAnsi="Times New Roman"/>
          <w:sz w:val="28"/>
          <w:szCs w:val="28"/>
        </w:rPr>
        <w:t xml:space="preserve"> пропаганда ЗОЖ у детей;</w:t>
      </w:r>
    </w:p>
    <w:p w:rsidR="00B21986" w:rsidRDefault="00B21986" w:rsidP="004136A7">
      <w:pPr>
        <w:spacing w:line="240" w:lineRule="auto"/>
        <w:rPr>
          <w:rFonts w:ascii="Times New Roman" w:hAnsi="Times New Roman"/>
          <w:noProof/>
          <w:color w:val="000000"/>
          <w:sz w:val="23"/>
          <w:szCs w:val="23"/>
          <w:lang w:eastAsia="ru-RU"/>
        </w:rPr>
      </w:pPr>
    </w:p>
    <w:p w:rsidR="00B21986" w:rsidRPr="00EE049D" w:rsidRDefault="00B21986" w:rsidP="00EE049D">
      <w:pPr>
        <w:spacing w:line="240" w:lineRule="auto"/>
        <w:jc w:val="center"/>
        <w:rPr>
          <w:rFonts w:ascii="Times New Roman" w:hAnsi="Times New Roman"/>
          <w:b/>
          <w:noProof/>
          <w:color w:val="000000"/>
          <w:sz w:val="32"/>
          <w:szCs w:val="32"/>
          <w:lang w:eastAsia="ru-RU"/>
        </w:rPr>
      </w:pPr>
      <w:r w:rsidRPr="00EE049D">
        <w:rPr>
          <w:rFonts w:ascii="Times New Roman" w:hAnsi="Times New Roman"/>
          <w:b/>
          <w:noProof/>
          <w:color w:val="000000"/>
          <w:sz w:val="32"/>
          <w:szCs w:val="32"/>
          <w:lang w:eastAsia="ru-RU"/>
        </w:rPr>
        <w:t>Корпус 1</w:t>
      </w:r>
    </w:p>
    <w:p w:rsidR="00B21986" w:rsidRDefault="00B21986" w:rsidP="004136A7">
      <w:pPr>
        <w:jc w:val="center"/>
        <w:rPr>
          <w:rFonts w:ascii="yandex-sans" w:hAnsi="yandex-sans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pict>
          <v:shape id="Рисунок 4" o:spid="_x0000_s1031" type="#_x0000_t75" style="position:absolute;left:0;text-align:left;margin-left:36pt;margin-top:12.9pt;width:234pt;height:180pt;z-index:-251659776;visibility:visible" wrapcoords="-112 0 -112 21451 21600 21451 21600 0 -112 0">
            <v:imagedata r:id="rId11" o:title=""/>
            <w10:wrap type="tight"/>
          </v:shape>
        </w:pict>
      </w:r>
    </w:p>
    <w:p w:rsidR="00B21986" w:rsidRPr="005177EC" w:rsidRDefault="00B21986" w:rsidP="001F070A">
      <w:pPr>
        <w:tabs>
          <w:tab w:val="left" w:pos="117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B21986" w:rsidRDefault="00B21986" w:rsidP="005177EC">
      <w:pPr>
        <w:spacing w:line="240" w:lineRule="auto"/>
        <w:jc w:val="center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B21986" w:rsidRDefault="00B21986" w:rsidP="005177EC">
      <w:pPr>
        <w:spacing w:line="240" w:lineRule="auto"/>
        <w:jc w:val="center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pict>
          <v:shape id="_x0000_s1032" type="#_x0000_t75" style="position:absolute;margin-left:135pt;margin-top:1pt;width:261pt;height:189pt;z-index:-251655680;visibility:visible" wrapcoords="-115 0 -115 21456 21600 21456 21600 0 -115 0">
            <v:imagedata r:id="rId12" o:title=""/>
            <w10:wrap type="tight"/>
          </v:shape>
        </w:pict>
      </w:r>
    </w:p>
    <w:p w:rsidR="00B21986" w:rsidRDefault="00B21986" w:rsidP="00046088">
      <w:pPr>
        <w:spacing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yandex-sans" w:hAnsi="yandex-sans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pict>
          <v:shape id="_x0000_s1033" type="#_x0000_t75" style="position:absolute;margin-left:54pt;margin-top:8pt;width:270pt;height:198pt;z-index:251661824;visibility:visible">
            <v:imagedata r:id="rId13" o:title=""/>
            <w10:wrap type="square"/>
          </v:shape>
        </w:pict>
      </w:r>
    </w:p>
    <w:p w:rsidR="00B21986" w:rsidRDefault="00B21986" w:rsidP="00046088">
      <w:pPr>
        <w:spacing w:line="240" w:lineRule="auto"/>
        <w:rPr>
          <w:rFonts w:ascii="Times New Roman" w:hAnsi="Times New Roman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Times New Roman" w:hAnsi="Times New Roman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Times New Roman" w:hAnsi="Times New Roman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Times New Roman" w:hAnsi="Times New Roman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Times New Roman" w:hAnsi="Times New Roman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Times New Roman" w:hAnsi="Times New Roman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Times New Roman" w:hAnsi="Times New Roman"/>
          <w:color w:val="000000"/>
          <w:sz w:val="23"/>
          <w:szCs w:val="23"/>
          <w:lang w:eastAsia="ru-RU"/>
        </w:rPr>
      </w:pPr>
    </w:p>
    <w:p w:rsidR="00B21986" w:rsidRDefault="00B21986" w:rsidP="00046088">
      <w:pPr>
        <w:spacing w:line="240" w:lineRule="auto"/>
        <w:rPr>
          <w:rFonts w:ascii="Times New Roman" w:hAnsi="Times New Roman"/>
          <w:color w:val="000000"/>
          <w:sz w:val="23"/>
          <w:szCs w:val="23"/>
          <w:lang w:eastAsia="ru-RU"/>
        </w:rPr>
      </w:pPr>
    </w:p>
    <w:p w:rsidR="00B21986" w:rsidRPr="00E94075" w:rsidRDefault="00B21986" w:rsidP="00E94075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E94075">
        <w:rPr>
          <w:rFonts w:ascii="Times New Roman" w:hAnsi="Times New Roman"/>
          <w:b/>
          <w:color w:val="000000"/>
          <w:sz w:val="28"/>
          <w:szCs w:val="28"/>
          <w:lang w:eastAsia="ru-RU"/>
        </w:rPr>
        <w:t>Корпус 2</w:t>
      </w:r>
    </w:p>
    <w:p w:rsidR="00B21986" w:rsidRPr="00E94075" w:rsidRDefault="00B21986" w:rsidP="00046088">
      <w:pPr>
        <w:spacing w:line="240" w:lineRule="auto"/>
        <w:rPr>
          <w:rFonts w:ascii="Times New Roman" w:hAnsi="Times New Roman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pict>
          <v:shape id="Рисунок 8" o:spid="_x0000_s1034" type="#_x0000_t75" alt="20180727_095826" style="position:absolute;margin-left:36pt;margin-top:22.7pt;width:234pt;height:180pt;z-index:-251651584;visibility:visible" wrapcoords="-110 0 -110 21467 21600 21467 21600 0 -110 0">
            <v:imagedata r:id="rId14" o:title=""/>
            <w10:wrap type="tight"/>
          </v:shape>
        </w:pict>
      </w: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10" o:spid="_x0000_s1035" type="#_x0000_t75" alt="pXiSHZLAlbs" style="position:absolute;left:0;text-align:left;margin-left:207pt;margin-top:15.35pt;width:268pt;height:198pt;z-index:-251660800;visibility:visible" wrapcoords="-96 0 -96 21472 21600 21472 21600 0 -96 0">
            <v:imagedata r:id="rId15" o:title=""/>
            <w10:wrap type="tight"/>
          </v:shape>
        </w:pict>
      </w: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Default="00B21986" w:rsidP="001F070A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B21986" w:rsidRPr="00F737EF" w:rsidRDefault="00B21986" w:rsidP="00F737E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F737EF">
        <w:rPr>
          <w:rFonts w:ascii="Times New Roman" w:hAnsi="Times New Roman"/>
          <w:b/>
          <w:sz w:val="28"/>
          <w:szCs w:val="28"/>
        </w:rPr>
        <w:t xml:space="preserve">21 сентября </w:t>
      </w:r>
      <w:r w:rsidRPr="00F737EF">
        <w:rPr>
          <w:rFonts w:ascii="Times New Roman" w:hAnsi="Times New Roman"/>
          <w:sz w:val="28"/>
          <w:szCs w:val="28"/>
        </w:rPr>
        <w:t xml:space="preserve"> в корпусах прошли мероприятия «Осень подари здоровье»</w:t>
      </w:r>
      <w:r>
        <w:rPr>
          <w:rFonts w:ascii="Times New Roman" w:hAnsi="Times New Roman"/>
          <w:sz w:val="28"/>
          <w:szCs w:val="28"/>
        </w:rPr>
        <w:t xml:space="preserve"> (совместно с музеем им.Коновалова в корпусе 1)</w:t>
      </w:r>
    </w:p>
    <w:p w:rsidR="00B21986" w:rsidRDefault="00B21986" w:rsidP="00F737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737EF">
        <w:rPr>
          <w:rFonts w:ascii="Times New Roman" w:hAnsi="Times New Roman"/>
          <w:b/>
          <w:sz w:val="28"/>
          <w:szCs w:val="28"/>
        </w:rPr>
        <w:t>Цель:</w:t>
      </w:r>
      <w:r w:rsidRPr="00F737EF">
        <w:rPr>
          <w:rFonts w:ascii="Times New Roman" w:hAnsi="Times New Roman"/>
          <w:sz w:val="28"/>
          <w:szCs w:val="28"/>
        </w:rPr>
        <w:t xml:space="preserve"> приобщение детей к здоровому образу жизни через двигательную активность.</w:t>
      </w:r>
    </w:p>
    <w:p w:rsidR="00B21986" w:rsidRDefault="00B21986" w:rsidP="00F737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986" w:rsidRPr="00F737EF" w:rsidRDefault="00B21986" w:rsidP="00F737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986" w:rsidRPr="00F737EF" w:rsidRDefault="00B21986" w:rsidP="00F737EF">
      <w:pPr>
        <w:jc w:val="center"/>
        <w:rPr>
          <w:rFonts w:ascii="Times New Roman" w:hAnsi="Times New Roman"/>
          <w:b/>
          <w:sz w:val="32"/>
          <w:szCs w:val="32"/>
        </w:rPr>
      </w:pPr>
      <w:r w:rsidRPr="00F737EF">
        <w:rPr>
          <w:rFonts w:ascii="Times New Roman" w:hAnsi="Times New Roman"/>
          <w:b/>
          <w:noProof/>
          <w:sz w:val="32"/>
          <w:szCs w:val="32"/>
          <w:lang w:eastAsia="ru-RU"/>
        </w:rPr>
        <w:t>Корпус № 1</w:t>
      </w:r>
    </w:p>
    <w:p w:rsidR="00B21986" w:rsidRDefault="00B21986" w:rsidP="00BC135A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3" o:spid="_x0000_s1036" type="#_x0000_t75" style="position:absolute;margin-left:9pt;margin-top:10.2pt;width:270pt;height:180pt;z-index:-251663872;visibility:visible" wrapcoords="-96 0 -96 21472 21600 21472 21600 0 -96 0">
            <v:imagedata r:id="rId16" o:title=""/>
            <w10:wrap type="tight"/>
          </v:shape>
        </w:pict>
      </w:r>
    </w:p>
    <w:p w:rsidR="00B21986" w:rsidRDefault="00B21986" w:rsidP="00BC135A">
      <w:pPr>
        <w:rPr>
          <w:rFonts w:ascii="Times New Roman" w:hAnsi="Times New Roman"/>
          <w:sz w:val="32"/>
          <w:szCs w:val="32"/>
        </w:rPr>
      </w:pPr>
    </w:p>
    <w:p w:rsidR="00B21986" w:rsidRDefault="00B21986" w:rsidP="00BC135A">
      <w:pPr>
        <w:rPr>
          <w:rFonts w:ascii="Times New Roman" w:hAnsi="Times New Roman"/>
          <w:sz w:val="32"/>
          <w:szCs w:val="32"/>
        </w:rPr>
      </w:pPr>
    </w:p>
    <w:p w:rsidR="00B21986" w:rsidRDefault="00B21986" w:rsidP="00BC135A">
      <w:pPr>
        <w:rPr>
          <w:rFonts w:ascii="Times New Roman" w:hAnsi="Times New Roman"/>
          <w:sz w:val="32"/>
          <w:szCs w:val="32"/>
        </w:rPr>
      </w:pP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2" o:spid="_x0000_s1037" type="#_x0000_t75" style="position:absolute;left:0;text-align:left;margin-left:-90pt;margin-top:21.25pt;width:279pt;height:171pt;z-index:-251657728;visibility:visible" wrapcoords="-95 0 -95 21473 21600 21473 21600 0 -95 0">
            <v:imagedata r:id="rId17" o:title=""/>
            <w10:wrap type="tight"/>
          </v:shape>
        </w:pict>
      </w: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_x0000_s1038" type="#_x0000_t75" style="position:absolute;left:0;text-align:left;margin-left:162pt;margin-top:6.9pt;width:261pt;height:198pt;z-index:-251656704;visibility:visible" wrapcoords="-109 0 -109 21473 21600 21473 21600 0 -109 0">
            <v:imagedata r:id="rId18" o:title=""/>
            <w10:wrap type="tight"/>
          </v:shape>
        </w:pict>
      </w: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</w:p>
    <w:p w:rsidR="00B21986" w:rsidRPr="00F737EF" w:rsidRDefault="00B21986" w:rsidP="001F070A">
      <w:pPr>
        <w:ind w:left="708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</w:t>
      </w:r>
      <w:r w:rsidRPr="00F737EF">
        <w:rPr>
          <w:rFonts w:ascii="Times New Roman" w:hAnsi="Times New Roman"/>
          <w:b/>
          <w:sz w:val="32"/>
          <w:szCs w:val="32"/>
        </w:rPr>
        <w:t xml:space="preserve">Корпус № 2 </w:t>
      </w:r>
    </w:p>
    <w:p w:rsidR="00B21986" w:rsidRDefault="00B21986" w:rsidP="001F070A">
      <w:pPr>
        <w:ind w:left="708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9" o:spid="_x0000_s1039" type="#_x0000_t75" alt="20180727_160957" style="position:absolute;left:0;text-align:left;margin-left:9pt;margin-top:18.7pt;width:252pt;height:180pt;z-index:-251664896;visibility:visible" wrapcoords="-100 0 -100 21467 21600 21467 21600 0 -100 0">
            <v:imagedata r:id="rId19" o:title=""/>
            <w10:wrap type="tight"/>
          </v:shape>
        </w:pict>
      </w:r>
      <w:r>
        <w:rPr>
          <w:rFonts w:ascii="Times New Roman" w:hAnsi="Times New Roman"/>
          <w:sz w:val="32"/>
          <w:szCs w:val="32"/>
        </w:rPr>
        <w:br/>
      </w:r>
    </w:p>
    <w:p w:rsidR="00B21986" w:rsidRPr="00BC135A" w:rsidRDefault="00B21986" w:rsidP="00BC135A">
      <w:pPr>
        <w:rPr>
          <w:rFonts w:ascii="Times New Roman" w:hAnsi="Times New Roman"/>
          <w:sz w:val="32"/>
          <w:szCs w:val="32"/>
        </w:rPr>
      </w:pPr>
    </w:p>
    <w:p w:rsidR="00B21986" w:rsidRPr="00BC135A" w:rsidRDefault="00B21986" w:rsidP="00BC135A">
      <w:pPr>
        <w:rPr>
          <w:rFonts w:ascii="Times New Roman" w:hAnsi="Times New Roman"/>
          <w:sz w:val="32"/>
          <w:szCs w:val="32"/>
        </w:rPr>
      </w:pPr>
    </w:p>
    <w:p w:rsidR="00B21986" w:rsidRPr="00BC135A" w:rsidRDefault="00B21986" w:rsidP="00BC135A">
      <w:pPr>
        <w:rPr>
          <w:rFonts w:ascii="Times New Roman" w:hAnsi="Times New Roman"/>
          <w:sz w:val="32"/>
          <w:szCs w:val="32"/>
        </w:rPr>
      </w:pPr>
    </w:p>
    <w:p w:rsidR="00B21986" w:rsidRDefault="00B21986" w:rsidP="004136A7">
      <w:pPr>
        <w:tabs>
          <w:tab w:val="left" w:pos="4200"/>
        </w:tabs>
        <w:ind w:left="-567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1" o:spid="_x0000_s1040" type="#_x0000_t75" style="position:absolute;left:0;text-align:left;margin-left:0;margin-top:34.9pt;width:234pt;height:234pt;z-index:-251661824;visibility:visible" wrapcoords="-136 0 -136 21498 21600 21498 21600 0 -136 0">
            <v:imagedata r:id="rId20" o:title=""/>
            <w10:wrap type="tight"/>
          </v:shape>
        </w:pict>
      </w:r>
      <w:r>
        <w:rPr>
          <w:rFonts w:ascii="Times New Roman" w:hAnsi="Times New Roman"/>
          <w:sz w:val="32"/>
          <w:szCs w:val="32"/>
        </w:rPr>
        <w:tab/>
      </w:r>
    </w:p>
    <w:p w:rsidR="00B21986" w:rsidRDefault="00B21986" w:rsidP="004136A7">
      <w:pPr>
        <w:rPr>
          <w:rFonts w:ascii="Times New Roman" w:hAnsi="Times New Roman"/>
          <w:sz w:val="32"/>
          <w:szCs w:val="32"/>
        </w:rPr>
      </w:pPr>
    </w:p>
    <w:p w:rsidR="00B21986" w:rsidRPr="00E85A50" w:rsidRDefault="00B21986" w:rsidP="00E85A50">
      <w:pPr>
        <w:rPr>
          <w:rFonts w:ascii="Times New Roman" w:hAnsi="Times New Roman"/>
          <w:sz w:val="32"/>
          <w:szCs w:val="32"/>
        </w:rPr>
      </w:pPr>
    </w:p>
    <w:p w:rsidR="00B21986" w:rsidRPr="00E85A50" w:rsidRDefault="00B21986" w:rsidP="00E85A50">
      <w:pPr>
        <w:rPr>
          <w:rFonts w:ascii="Times New Roman" w:hAnsi="Times New Roman"/>
          <w:sz w:val="32"/>
          <w:szCs w:val="32"/>
        </w:rPr>
      </w:pPr>
    </w:p>
    <w:p w:rsidR="00B21986" w:rsidRPr="00E85A50" w:rsidRDefault="00B21986" w:rsidP="00E85A50">
      <w:pPr>
        <w:tabs>
          <w:tab w:val="left" w:pos="211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B21986" w:rsidRPr="00E85A50" w:rsidRDefault="00B21986" w:rsidP="00E85A50">
      <w:pPr>
        <w:rPr>
          <w:rFonts w:ascii="Times New Roman" w:hAnsi="Times New Roman"/>
          <w:sz w:val="32"/>
          <w:szCs w:val="32"/>
        </w:rPr>
      </w:pPr>
    </w:p>
    <w:p w:rsidR="00B21986" w:rsidRPr="00E85A50" w:rsidRDefault="00B21986" w:rsidP="00E85A50">
      <w:pPr>
        <w:rPr>
          <w:rFonts w:ascii="Times New Roman" w:hAnsi="Times New Roman"/>
          <w:sz w:val="32"/>
          <w:szCs w:val="32"/>
        </w:rPr>
      </w:pPr>
    </w:p>
    <w:p w:rsidR="00B21986" w:rsidRPr="00E85A50" w:rsidRDefault="00B21986" w:rsidP="00E85A50">
      <w:pPr>
        <w:rPr>
          <w:rFonts w:ascii="Times New Roman" w:hAnsi="Times New Roman"/>
          <w:sz w:val="32"/>
          <w:szCs w:val="32"/>
        </w:rPr>
      </w:pPr>
    </w:p>
    <w:p w:rsidR="00B21986" w:rsidRDefault="00B21986" w:rsidP="00E85A50">
      <w:pPr>
        <w:tabs>
          <w:tab w:val="left" w:pos="4245"/>
        </w:tabs>
        <w:rPr>
          <w:rFonts w:ascii="Times New Roman" w:hAnsi="Times New Roman"/>
          <w:sz w:val="32"/>
          <w:szCs w:val="32"/>
        </w:rPr>
      </w:pPr>
      <w:r w:rsidRPr="005B1F67">
        <w:rPr>
          <w:rFonts w:ascii="Times New Roman" w:hAnsi="Times New Roman"/>
          <w:sz w:val="32"/>
          <w:szCs w:val="32"/>
        </w:rPr>
        <w:pict>
          <v:shape id="_x0000_i1027" type="#_x0000_t75" style="width:225pt;height:177pt">
            <v:imagedata r:id="rId21" o:title=""/>
          </v:shape>
        </w:pict>
      </w:r>
      <w:r>
        <w:rPr>
          <w:rFonts w:ascii="Times New Roman" w:hAnsi="Times New Roman"/>
          <w:sz w:val="32"/>
          <w:szCs w:val="32"/>
        </w:rPr>
        <w:tab/>
      </w:r>
    </w:p>
    <w:p w:rsidR="00B21986" w:rsidRPr="005B1F67" w:rsidRDefault="00B21986" w:rsidP="00E85A50">
      <w:pPr>
        <w:tabs>
          <w:tab w:val="left" w:pos="4245"/>
        </w:tabs>
        <w:rPr>
          <w:rFonts w:ascii="Times New Roman" w:hAnsi="Times New Roman"/>
          <w:sz w:val="32"/>
          <w:szCs w:val="32"/>
        </w:rPr>
      </w:pPr>
    </w:p>
    <w:sectPr w:rsidR="00B21986" w:rsidRPr="005B1F67" w:rsidSect="00E85A50">
      <w:pgSz w:w="11906" w:h="16838"/>
      <w:pgMar w:top="426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yandex-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135A"/>
    <w:rsid w:val="00046088"/>
    <w:rsid w:val="000B78B7"/>
    <w:rsid w:val="000E2150"/>
    <w:rsid w:val="00163B37"/>
    <w:rsid w:val="001F070A"/>
    <w:rsid w:val="0020383F"/>
    <w:rsid w:val="002D12BF"/>
    <w:rsid w:val="002E0F92"/>
    <w:rsid w:val="003E3D4F"/>
    <w:rsid w:val="004136A7"/>
    <w:rsid w:val="00435FF5"/>
    <w:rsid w:val="005177EC"/>
    <w:rsid w:val="0059661B"/>
    <w:rsid w:val="005B1F67"/>
    <w:rsid w:val="005F3E25"/>
    <w:rsid w:val="006760A7"/>
    <w:rsid w:val="006C081F"/>
    <w:rsid w:val="006F2AEE"/>
    <w:rsid w:val="006F65E9"/>
    <w:rsid w:val="0073409D"/>
    <w:rsid w:val="00B21986"/>
    <w:rsid w:val="00B76736"/>
    <w:rsid w:val="00BC135A"/>
    <w:rsid w:val="00CA45C6"/>
    <w:rsid w:val="00CE4FA5"/>
    <w:rsid w:val="00DE7759"/>
    <w:rsid w:val="00DF7C6F"/>
    <w:rsid w:val="00E64181"/>
    <w:rsid w:val="00E85A50"/>
    <w:rsid w:val="00E94075"/>
    <w:rsid w:val="00EA60ED"/>
    <w:rsid w:val="00EE0331"/>
    <w:rsid w:val="00EE049D"/>
    <w:rsid w:val="00F44BCD"/>
    <w:rsid w:val="00F72E53"/>
    <w:rsid w:val="00F73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F9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1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7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359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5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5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59561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35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35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5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104</TotalTime>
  <Pages>6</Pages>
  <Words>156</Words>
  <Characters>893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Admin</cp:lastModifiedBy>
  <cp:revision>30</cp:revision>
  <dcterms:created xsi:type="dcterms:W3CDTF">2018-10-02T03:54:00Z</dcterms:created>
  <dcterms:modified xsi:type="dcterms:W3CDTF">2018-10-05T04:41:00Z</dcterms:modified>
</cp:coreProperties>
</file>