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DF0" w:rsidRPr="002F3162" w:rsidRDefault="00853DF0" w:rsidP="002F316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F3162">
        <w:rPr>
          <w:rFonts w:ascii="Times New Roman" w:hAnsi="Times New Roman"/>
          <w:b/>
          <w:sz w:val="28"/>
          <w:szCs w:val="28"/>
        </w:rPr>
        <w:t>Фоторепортаж о проведении мастер-класса для детей старшего дошкольного возраста «Зайчик на пальчик» в рамках музейных уроков мини музея- «Кукла-берегиня из бабушкиного сундучка»</w:t>
      </w:r>
    </w:p>
    <w:p w:rsidR="00853DF0" w:rsidRDefault="00853DF0" w:rsidP="002F316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</w:p>
    <w:p w:rsidR="00853DF0" w:rsidRPr="002F3162" w:rsidRDefault="00853DF0" w:rsidP="002F31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3162">
        <w:rPr>
          <w:rFonts w:ascii="Times New Roman" w:hAnsi="Times New Roman"/>
          <w:sz w:val="28"/>
          <w:szCs w:val="28"/>
        </w:rPr>
        <w:t>Провела:  Коновалова Дарья Александровна (семья)</w:t>
      </w:r>
    </w:p>
    <w:p w:rsidR="00853DF0" w:rsidRPr="002F3162" w:rsidRDefault="00853DF0" w:rsidP="002F316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2F3162">
        <w:rPr>
          <w:rFonts w:ascii="Times New Roman" w:hAnsi="Times New Roman"/>
          <w:sz w:val="28"/>
          <w:szCs w:val="28"/>
        </w:rPr>
        <w:t>Создала мини – музей Алексеева Е.В., воспитатель</w:t>
      </w:r>
    </w:p>
    <w:p w:rsidR="00853DF0" w:rsidRPr="002F3162" w:rsidRDefault="00853DF0" w:rsidP="002F3162">
      <w:pPr>
        <w:spacing w:after="0" w:line="240" w:lineRule="auto"/>
        <w:rPr>
          <w:sz w:val="28"/>
          <w:szCs w:val="28"/>
        </w:rPr>
      </w:pPr>
      <w:r w:rsidRPr="002F3162">
        <w:rPr>
          <w:rFonts w:ascii="Times New Roman" w:hAnsi="Times New Roman"/>
          <w:color w:val="000000"/>
          <w:sz w:val="28"/>
          <w:szCs w:val="28"/>
        </w:rPr>
        <w:t>Цель: укрепление положительного опыта семейного воспитания в условиях ФГОС ДО.</w:t>
      </w:r>
    </w:p>
    <w:p w:rsidR="00853DF0" w:rsidRPr="002F3162" w:rsidRDefault="00853DF0" w:rsidP="002F316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</w:p>
    <w:p w:rsidR="00853DF0" w:rsidRPr="002F3162" w:rsidRDefault="00853DF0" w:rsidP="002F3162">
      <w:pPr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 w:rsidRPr="002F3162">
        <w:rPr>
          <w:rFonts w:ascii="Times New Roman" w:hAnsi="Times New Roman"/>
          <w:color w:val="000000"/>
          <w:sz w:val="28"/>
          <w:szCs w:val="28"/>
        </w:rPr>
        <w:t>Задачи: создание благоприятных условии для развития семейного художественного творчества, стимулирование семейных творческих связей.</w:t>
      </w:r>
    </w:p>
    <w:p w:rsidR="00853DF0" w:rsidRPr="002F3162" w:rsidRDefault="00853DF0" w:rsidP="002F316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F3162">
        <w:rPr>
          <w:rFonts w:ascii="Times New Roman" w:hAnsi="Times New Roman"/>
          <w:sz w:val="28"/>
          <w:szCs w:val="28"/>
        </w:rPr>
        <w:t>Содействовать повышению роли семьи в воспитании подрастающего поколения.</w:t>
      </w:r>
    </w:p>
    <w:p w:rsidR="00853DF0" w:rsidRPr="000518D6" w:rsidRDefault="00853DF0" w:rsidP="000518D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«Зайчик на пальчик»</w:t>
      </w:r>
    </w:p>
    <w:p w:rsidR="00853DF0" w:rsidRDefault="00853DF0">
      <w:r w:rsidRPr="00996647"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68pt;height:263.25pt;visibility:visible">
            <v:imagedata r:id="rId4" o:title=""/>
          </v:shape>
        </w:pict>
      </w:r>
    </w:p>
    <w:p w:rsidR="00853DF0" w:rsidRDefault="00853DF0">
      <w:pPr>
        <w:rPr>
          <w:noProof/>
          <w:lang w:eastAsia="ru-RU"/>
        </w:rPr>
      </w:pPr>
      <w:r w:rsidRPr="00996647">
        <w:rPr>
          <w:noProof/>
          <w:lang w:eastAsia="ru-RU"/>
        </w:rPr>
        <w:pict>
          <v:shape id="Рисунок 2" o:spid="_x0000_i1026" type="#_x0000_t75" style="width:210.75pt;height:374.25pt;visibility:visible">
            <v:imagedata r:id="rId5" o:title=""/>
          </v:shape>
        </w:pict>
      </w:r>
      <w:r>
        <w:rPr>
          <w:noProof/>
          <w:lang w:eastAsia="ru-RU"/>
        </w:rPr>
        <w:t xml:space="preserve"> </w:t>
      </w:r>
      <w:r w:rsidRPr="00996647">
        <w:rPr>
          <w:noProof/>
          <w:lang w:eastAsia="ru-RU"/>
        </w:rPr>
        <w:pict>
          <v:shape id="Рисунок 3" o:spid="_x0000_i1027" type="#_x0000_t75" style="width:210.75pt;height:374.25pt;visibility:visible">
            <v:imagedata r:id="rId6" o:title=""/>
          </v:shape>
        </w:pict>
      </w:r>
    </w:p>
    <w:p w:rsidR="00853DF0" w:rsidRDefault="00853DF0">
      <w:r w:rsidRPr="00996647">
        <w:rPr>
          <w:noProof/>
          <w:lang w:eastAsia="ru-RU"/>
        </w:rPr>
        <w:pict>
          <v:shape id="Рисунок 4" o:spid="_x0000_i1028" type="#_x0000_t75" style="width:468pt;height:263.25pt;visibility:visible">
            <v:imagedata r:id="rId7" o:title=""/>
          </v:shape>
        </w:pict>
      </w:r>
    </w:p>
    <w:p w:rsidR="00853DF0" w:rsidRDefault="00853DF0">
      <w:r w:rsidRPr="00996647">
        <w:rPr>
          <w:noProof/>
          <w:lang w:eastAsia="ru-RU"/>
        </w:rPr>
        <w:pict>
          <v:shape id="Рисунок 5" o:spid="_x0000_i1029" type="#_x0000_t75" style="width:212.25pt;height:378pt;visibility:visible">
            <v:imagedata r:id="rId8" o:title=""/>
          </v:shape>
        </w:pict>
      </w:r>
    </w:p>
    <w:p w:rsidR="00853DF0" w:rsidRDefault="00853DF0">
      <w:r w:rsidRPr="00996647">
        <w:rPr>
          <w:noProof/>
          <w:lang w:eastAsia="ru-RU"/>
        </w:rPr>
        <w:pict>
          <v:shape id="Рисунок 6" o:spid="_x0000_i1030" type="#_x0000_t75" style="width:468pt;height:263.25pt;visibility:visible">
            <v:imagedata r:id="rId9" o:title=""/>
          </v:shape>
        </w:pict>
      </w:r>
    </w:p>
    <w:p w:rsidR="00853DF0" w:rsidRDefault="00853DF0" w:rsidP="000518D6">
      <w:pPr>
        <w:jc w:val="center"/>
        <w:rPr>
          <w:rFonts w:ascii="Times New Roman" w:hAnsi="Times New Roman"/>
          <w:sz w:val="28"/>
          <w:szCs w:val="28"/>
        </w:rPr>
      </w:pPr>
    </w:p>
    <w:p w:rsidR="00853DF0" w:rsidRDefault="00853DF0" w:rsidP="000518D6">
      <w:pPr>
        <w:jc w:val="center"/>
        <w:rPr>
          <w:rFonts w:ascii="Times New Roman" w:hAnsi="Times New Roman"/>
          <w:sz w:val="28"/>
          <w:szCs w:val="28"/>
        </w:rPr>
      </w:pPr>
    </w:p>
    <w:p w:rsidR="00853DF0" w:rsidRDefault="00853DF0" w:rsidP="000518D6">
      <w:pPr>
        <w:jc w:val="center"/>
        <w:rPr>
          <w:rFonts w:ascii="Times New Roman" w:hAnsi="Times New Roman"/>
          <w:sz w:val="28"/>
          <w:szCs w:val="28"/>
        </w:rPr>
      </w:pPr>
    </w:p>
    <w:p w:rsidR="00853DF0" w:rsidRPr="000518D6" w:rsidRDefault="00853DF0" w:rsidP="000518D6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«Жаворонки»</w:t>
      </w:r>
    </w:p>
    <w:p w:rsidR="00853DF0" w:rsidRDefault="00853DF0">
      <w:r w:rsidRPr="00996647">
        <w:rPr>
          <w:noProof/>
          <w:lang w:eastAsia="ru-RU"/>
        </w:rPr>
        <w:pict>
          <v:shape id="Рисунок 7" o:spid="_x0000_i1031" type="#_x0000_t75" style="width:468pt;height:263.25pt;visibility:visible">
            <v:imagedata r:id="rId10" o:title=""/>
          </v:shape>
        </w:pict>
      </w:r>
    </w:p>
    <w:p w:rsidR="00853DF0" w:rsidRDefault="00853DF0">
      <w:r w:rsidRPr="00996647">
        <w:rPr>
          <w:noProof/>
          <w:lang w:eastAsia="ru-RU"/>
        </w:rPr>
        <w:pict>
          <v:shape id="Рисунок 8" o:spid="_x0000_i1032" type="#_x0000_t75" style="width:468pt;height:263.25pt;visibility:visible">
            <v:imagedata r:id="rId11" o:title=""/>
          </v:shape>
        </w:pict>
      </w:r>
    </w:p>
    <w:p w:rsidR="00853DF0" w:rsidRDefault="00853DF0">
      <w:r w:rsidRPr="00996647">
        <w:rPr>
          <w:noProof/>
          <w:lang w:eastAsia="ru-RU"/>
        </w:rPr>
        <w:pict>
          <v:shape id="Рисунок 9" o:spid="_x0000_i1033" type="#_x0000_t75" style="width:468pt;height:263.25pt;visibility:visible">
            <v:imagedata r:id="rId12" o:title=""/>
          </v:shape>
        </w:pict>
      </w:r>
    </w:p>
    <w:p w:rsidR="00853DF0" w:rsidRDefault="00853DF0">
      <w:r w:rsidRPr="00996647">
        <w:rPr>
          <w:noProof/>
          <w:lang w:eastAsia="ru-RU"/>
        </w:rPr>
        <w:pict>
          <v:shape id="Рисунок 10" o:spid="_x0000_i1034" type="#_x0000_t75" style="width:468pt;height:263.25pt;visibility:visible">
            <v:imagedata r:id="rId13" o:title=""/>
          </v:shape>
        </w:pict>
      </w:r>
      <w:bookmarkStart w:id="0" w:name="_GoBack"/>
      <w:bookmarkEnd w:id="0"/>
    </w:p>
    <w:sectPr w:rsidR="00853DF0" w:rsidSect="000765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518D6"/>
    <w:rsid w:val="000518D6"/>
    <w:rsid w:val="000765F1"/>
    <w:rsid w:val="002F3162"/>
    <w:rsid w:val="00853DF0"/>
    <w:rsid w:val="00996647"/>
    <w:rsid w:val="00D3301F"/>
    <w:rsid w:val="00DE4260"/>
    <w:rsid w:val="00F971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65F1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12</TotalTime>
  <Pages>5</Pages>
  <Words>92</Words>
  <Characters>526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2019-06-22T13:53:00Z</dcterms:created>
  <dcterms:modified xsi:type="dcterms:W3CDTF">2019-07-09T08:54:00Z</dcterms:modified>
</cp:coreProperties>
</file>