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93" w:rsidRPr="003F2E22" w:rsidRDefault="00877893" w:rsidP="00D84197">
      <w:pPr>
        <w:pStyle w:val="NormalWeb"/>
        <w:spacing w:before="0" w:beforeAutospacing="0" w:after="0" w:afterAutospacing="0" w:line="276" w:lineRule="auto"/>
        <w:ind w:left="-567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877893" w:rsidRDefault="00877893" w:rsidP="00081B91">
      <w:pPr>
        <w:pStyle w:val="NormalWeb"/>
        <w:shd w:val="clear" w:color="auto" w:fill="FFFFFF"/>
        <w:spacing w:before="0" w:beforeAutospacing="0" w:after="0" w:afterAutospacing="0" w:line="276" w:lineRule="auto"/>
        <w:ind w:left="-567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877893" w:rsidRDefault="00877893" w:rsidP="00EA5BC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877893" w:rsidRPr="00D84197" w:rsidRDefault="00877893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 w:rsidRPr="00D84197">
        <w:rPr>
          <w:rStyle w:val="Strong"/>
          <w:sz w:val="28"/>
          <w:szCs w:val="28"/>
          <w:bdr w:val="none" w:sz="0" w:space="0" w:color="auto" w:frame="1"/>
        </w:rPr>
        <w:t>Фотоотчет физкультурног</w:t>
      </w:r>
      <w:r>
        <w:rPr>
          <w:rStyle w:val="Strong"/>
          <w:sz w:val="28"/>
          <w:szCs w:val="28"/>
          <w:bdr w:val="none" w:sz="0" w:space="0" w:color="auto" w:frame="1"/>
        </w:rPr>
        <w:t>о развлечения «Маленькие туристы</w:t>
      </w:r>
      <w:r w:rsidRPr="00D84197">
        <w:rPr>
          <w:rStyle w:val="Strong"/>
          <w:sz w:val="28"/>
          <w:szCs w:val="28"/>
          <w:bdr w:val="none" w:sz="0" w:space="0" w:color="auto" w:frame="1"/>
        </w:rPr>
        <w:t>»</w:t>
      </w:r>
    </w:p>
    <w:p w:rsidR="00877893" w:rsidRPr="00D84197" w:rsidRDefault="00877893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 w:rsidRPr="00D84197">
        <w:rPr>
          <w:rStyle w:val="Strong"/>
          <w:sz w:val="28"/>
          <w:szCs w:val="28"/>
          <w:bdr w:val="none" w:sz="0" w:space="0" w:color="auto" w:frame="1"/>
        </w:rPr>
        <w:t xml:space="preserve"> среди детей младшей группы №2</w:t>
      </w:r>
    </w:p>
    <w:p w:rsidR="00877893" w:rsidRPr="00D84197" w:rsidRDefault="00877893" w:rsidP="00EA5BC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 w:rsidRPr="00D84197">
        <w:rPr>
          <w:rStyle w:val="Strong"/>
          <w:sz w:val="28"/>
          <w:szCs w:val="28"/>
          <w:bdr w:val="none" w:sz="0" w:space="0" w:color="auto" w:frame="1"/>
        </w:rPr>
        <w:t>МАДОУ «Детский сад № 14»</w:t>
      </w:r>
    </w:p>
    <w:p w:rsidR="00877893" w:rsidRDefault="00877893" w:rsidP="003025CB">
      <w:pPr>
        <w:shd w:val="clear" w:color="auto" w:fill="FFFFFF"/>
        <w:spacing w:after="0"/>
        <w:outlineLvl w:val="0"/>
        <w:rPr>
          <w:rFonts w:ascii="Georgia" w:hAnsi="Georgia" w:cs="Georg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sectPr w:rsidR="00877893" w:rsidSect="0052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7893" w:rsidRDefault="00877893" w:rsidP="00081B91">
      <w:pPr>
        <w:spacing w:after="0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12C3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</w:t>
      </w: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и:</w:t>
      </w:r>
    </w:p>
    <w:p w:rsidR="00877893" w:rsidRDefault="00877893" w:rsidP="00081B91">
      <w:pPr>
        <w:spacing w:after="0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Формировать у детей осознанное </w:t>
      </w:r>
    </w:p>
    <w:p w:rsidR="00877893" w:rsidRDefault="00877893" w:rsidP="00081B91">
      <w:pPr>
        <w:spacing w:after="0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отношение к своему здоровью, </w:t>
      </w:r>
    </w:p>
    <w:p w:rsidR="00877893" w:rsidRPr="00D84197" w:rsidRDefault="00877893" w:rsidP="00081B91">
      <w:pP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03.05pt;margin-top:310pt;width:300.95pt;height:226.1pt;z-index:251655168;visibility:visible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привычку к здоровому образу жизни. </w:t>
      </w:r>
    </w:p>
    <w:p w:rsidR="00877893" w:rsidRDefault="00877893" w:rsidP="00EA5BC1">
      <w:pP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Задачи</w:t>
      </w:r>
      <w:r w:rsidRPr="009D1D8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:</w:t>
      </w:r>
      <w:r w:rsidRPr="009D1D8B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877893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81B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Продолжать учить детей действовать сплоченно одной командой;</w:t>
      </w:r>
    </w:p>
    <w:p w:rsidR="00877893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развивать быстроту, ловкость, выносливость, смелость, внимательность;</w:t>
      </w:r>
    </w:p>
    <w:p w:rsidR="00877893" w:rsidRPr="00081B91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воспитывать привычку и потребность в здоровом образе жизни. </w:t>
      </w:r>
    </w:p>
    <w:p w:rsidR="00877893" w:rsidRPr="00081B91" w:rsidRDefault="00877893" w:rsidP="00081B9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877893" w:rsidRPr="009D1D8B" w:rsidRDefault="00877893" w:rsidP="00561CFF">
      <w:pP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</w:pPr>
      <w:r w:rsidRPr="009D1D8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877893" w:rsidRPr="00D84197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841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у детей сформировано осознанное отношение </w:t>
      </w:r>
    </w:p>
    <w:p w:rsidR="00877893" w:rsidRPr="00D84197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841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к своему здоровью; у детей развиты начальные </w:t>
      </w:r>
    </w:p>
    <w:p w:rsidR="00877893" w:rsidRPr="00D84197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841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представления о здоровом образе жизни; </w:t>
      </w:r>
    </w:p>
    <w:p w:rsidR="00877893" w:rsidRPr="00D84197" w:rsidRDefault="00877893" w:rsidP="00D8419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841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- дети занимаются более сплоченно; у детей развита быстрота, ловкость, выносливость и внимательность на занятиях физической культурой. </w:t>
      </w:r>
    </w:p>
    <w:p w:rsidR="00877893" w:rsidRDefault="00877893" w:rsidP="00081B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margin-left:0;margin-top:0;width:427.7pt;height:323.05pt;z-index:251656192;visibility:visible;mso-position-horizontal:center;mso-position-horizontal-relative:margin;mso-position-vertical:top;mso-position-vertical-relative:margin">
            <v:imagedata r:id="rId6" o:title=""/>
            <o:lock v:ext="edit" aspectratio="f"/>
            <w10:wrap type="square" anchorx="margin" anchory="margin"/>
          </v:shape>
        </w:pict>
      </w:r>
    </w:p>
    <w:p w:rsidR="00877893" w:rsidRPr="00B967B9" w:rsidRDefault="00877893" w:rsidP="00081B91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margin-left:19.85pt;margin-top:310.3pt;width:434.9pt;height:328.8pt;z-index:251657216;visibility:visible;mso-position-horizontal-relative:margin;mso-position-vertical-relative:margin">
            <v:imagedata r:id="rId7" o:title=""/>
            <o:lock v:ext="edit" aspectratio="f"/>
            <w10:wrap type="square" anchorx="margin" anchory="margin"/>
          </v:shape>
        </w:pict>
      </w:r>
    </w:p>
    <w:p w:rsidR="00877893" w:rsidRPr="00B967B9" w:rsidRDefault="00877893" w:rsidP="00B967B9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967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</w:p>
    <w:p w:rsidR="00877893" w:rsidRPr="00B967B9" w:rsidRDefault="00877893" w:rsidP="003F2E22">
      <w:pPr>
        <w:rPr>
          <w:i/>
          <w:iCs/>
        </w:rPr>
      </w:pPr>
    </w:p>
    <w:p w:rsidR="00877893" w:rsidRPr="00B967B9" w:rsidRDefault="00877893" w:rsidP="003F2E22">
      <w:pPr>
        <w:rPr>
          <w:i/>
          <w:iCs/>
        </w:rPr>
      </w:pPr>
    </w:p>
    <w:p w:rsidR="00877893" w:rsidRPr="00B967B9" w:rsidRDefault="00877893" w:rsidP="003F2E22">
      <w:pPr>
        <w:rPr>
          <w:i/>
          <w:iCs/>
        </w:rPr>
      </w:pPr>
      <w:r>
        <w:rPr>
          <w:noProof/>
          <w:lang w:eastAsia="ru-RU"/>
        </w:rPr>
        <w:pict>
          <v:shape id="_x0000_s1029" type="#_x0000_t75" style="position:absolute;margin-left:0;margin-top:0;width:275.05pt;height:206.9pt;z-index:251660288;visibility:visible;mso-position-horizontal:left;mso-position-horizontal-relative:margin;mso-position-vertical:top;mso-position-vertical-relative:margin">
            <v:imagedata r:id="rId8" o:title=""/>
            <o:lock v:ext="edit" aspectratio="f"/>
            <w10:wrap type="square" anchorx="margin" anchory="margin"/>
          </v:shape>
        </w:pict>
      </w:r>
    </w:p>
    <w:p w:rsidR="00877893" w:rsidRPr="00B967B9" w:rsidRDefault="00877893" w:rsidP="003F2E22">
      <w:pPr>
        <w:rPr>
          <w:i/>
          <w:iCs/>
        </w:rPr>
      </w:pPr>
    </w:p>
    <w:p w:rsidR="00877893" w:rsidRPr="00B967B9" w:rsidRDefault="00877893" w:rsidP="003F2E22">
      <w:pPr>
        <w:rPr>
          <w:i/>
          <w:iCs/>
        </w:rPr>
      </w:pPr>
    </w:p>
    <w:p w:rsidR="00877893" w:rsidRPr="00B967B9" w:rsidRDefault="00877893" w:rsidP="003F2E22">
      <w:pPr>
        <w:rPr>
          <w:i/>
          <w:iCs/>
        </w:rPr>
      </w:pPr>
    </w:p>
    <w:p w:rsidR="00877893" w:rsidRPr="00B967B9" w:rsidRDefault="00877893" w:rsidP="00107C16">
      <w:pPr>
        <w:rPr>
          <w:i/>
          <w:iCs/>
          <w:lang w:val="en-US"/>
        </w:rPr>
      </w:pPr>
    </w:p>
    <w:p w:rsidR="00877893" w:rsidRPr="00B967B9" w:rsidRDefault="00877893" w:rsidP="003F2E22">
      <w:pPr>
        <w:rPr>
          <w:i/>
          <w:iCs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0;width:324pt;height:245.3pt;z-index:251658240;visibility:visible;mso-position-horizontal:center;mso-position-horizontal-relative:margin;mso-position-vertical:center;mso-position-vertical-relative:margin">
            <v:imagedata r:id="rId9" o:title=""/>
            <o:lock v:ext="edit" aspectratio="f"/>
            <w10:wrap type="square" anchorx="margin" anchory="margin"/>
          </v:shape>
        </w:pict>
      </w: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826AAF">
      <w:pPr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  <w:r>
        <w:rPr>
          <w:noProof/>
          <w:lang w:eastAsia="ru-RU"/>
        </w:rPr>
        <w:pict>
          <v:shape id="Рисунок 4" o:spid="_x0000_s1031" type="#_x0000_t75" style="position:absolute;left:0;text-align:left;margin-left:265.25pt;margin-top:0;width:312.95pt;height:237.1pt;z-index:251659264;visibility:visible;mso-position-horizontal:right;mso-position-horizontal-relative:margin;mso-position-vertical:bottom;mso-position-vertical-relative:margin">
            <v:imagedata r:id="rId10" o:title=""/>
            <o:lock v:ext="edit" aspectratio="f"/>
            <w10:wrap type="square" anchorx="margin" anchory="margin"/>
          </v:shape>
        </w:pict>
      </w:r>
    </w:p>
    <w:p w:rsidR="00877893" w:rsidRDefault="00877893" w:rsidP="00826AAF">
      <w:r w:rsidRPr="00CB4C0A">
        <w:rPr>
          <w:noProof/>
          <w:lang w:eastAsia="ru-RU"/>
        </w:rPr>
        <w:pict>
          <v:shape id="Рисунок 5" o:spid="_x0000_i1025" type="#_x0000_t75" style="width:442.5pt;height:339.75pt;visibility:visible">
            <v:imagedata r:id="rId11" o:title=""/>
            <o:lock v:ext="edit" aspectratio="f"/>
          </v:shape>
        </w:pict>
      </w:r>
    </w:p>
    <w:p w:rsidR="00877893" w:rsidRDefault="00877893" w:rsidP="00826AAF"/>
    <w:p w:rsidR="00877893" w:rsidRPr="00107C16" w:rsidRDefault="00877893" w:rsidP="00107C16">
      <w:r w:rsidRPr="00CB4C0A">
        <w:rPr>
          <w:noProof/>
          <w:lang w:eastAsia="ru-RU"/>
        </w:rPr>
        <w:pict>
          <v:shape id="Рисунок 6" o:spid="_x0000_i1026" type="#_x0000_t75" style="width:448.5pt;height:344.25pt;visibility:visible">
            <v:imagedata r:id="rId12" o:title=""/>
            <o:lock v:ext="edit" aspectratio="f"/>
          </v:shape>
        </w:pict>
      </w: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F90A3C">
      <w:pPr>
        <w:rPr>
          <w:lang w:val="en-US"/>
        </w:rPr>
      </w:pPr>
      <w:r w:rsidRPr="00CB4C0A">
        <w:rPr>
          <w:noProof/>
          <w:lang w:eastAsia="ru-RU"/>
        </w:rPr>
        <w:pict>
          <v:shape id="Рисунок 1" o:spid="_x0000_i1027" type="#_x0000_t75" style="width:504.75pt;height:386.25pt;visibility:visible">
            <v:imagedata r:id="rId13" o:title=""/>
            <o:lock v:ext="edit" aspectratio="f"/>
          </v:shape>
        </w:pict>
      </w: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jc w:val="right"/>
      </w:pPr>
    </w:p>
    <w:p w:rsidR="00877893" w:rsidRDefault="00877893" w:rsidP="003025CB">
      <w:pPr>
        <w:jc w:val="right"/>
      </w:pPr>
    </w:p>
    <w:p w:rsidR="00877893" w:rsidRPr="00826AAF" w:rsidRDefault="00877893" w:rsidP="003025CB">
      <w:pPr>
        <w:jc w:val="right"/>
      </w:pPr>
    </w:p>
    <w:p w:rsidR="00877893" w:rsidRDefault="00877893" w:rsidP="003025CB">
      <w:pPr>
        <w:jc w:val="center"/>
        <w:rPr>
          <w:lang w:val="en-US"/>
        </w:rPr>
      </w:pPr>
    </w:p>
    <w:p w:rsidR="00877893" w:rsidRDefault="00877893" w:rsidP="003025CB">
      <w:pPr>
        <w:jc w:val="right"/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Default="00877893" w:rsidP="003025CB">
      <w:pPr>
        <w:rPr>
          <w:lang w:val="en-US"/>
        </w:rPr>
      </w:pPr>
    </w:p>
    <w:p w:rsidR="00877893" w:rsidRPr="005D3E64" w:rsidRDefault="00877893" w:rsidP="004D1FB5">
      <w:pPr>
        <w:jc w:val="both"/>
        <w:rPr>
          <w:lang w:val="en-US"/>
        </w:rPr>
        <w:sectPr w:rsidR="00877893" w:rsidRPr="005D3E64" w:rsidSect="0082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p w:rsidR="00877893" w:rsidRDefault="00877893" w:rsidP="004D1FB5">
      <w:pPr>
        <w:jc w:val="both"/>
      </w:pPr>
    </w:p>
    <w:sectPr w:rsidR="00877893" w:rsidSect="004D1F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32D0C"/>
    <w:multiLevelType w:val="hybridMultilevel"/>
    <w:tmpl w:val="B14EA7D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C2B4401"/>
    <w:multiLevelType w:val="hybridMultilevel"/>
    <w:tmpl w:val="2F4016E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37F86322"/>
    <w:multiLevelType w:val="hybridMultilevel"/>
    <w:tmpl w:val="9256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24242"/>
    <w:multiLevelType w:val="hybridMultilevel"/>
    <w:tmpl w:val="2EEC77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273D1"/>
    <w:rsid w:val="00081B91"/>
    <w:rsid w:val="000F55A4"/>
    <w:rsid w:val="00107C16"/>
    <w:rsid w:val="0014354E"/>
    <w:rsid w:val="00296080"/>
    <w:rsid w:val="003025CB"/>
    <w:rsid w:val="003F2E22"/>
    <w:rsid w:val="00400B89"/>
    <w:rsid w:val="004D1FB5"/>
    <w:rsid w:val="00511C8D"/>
    <w:rsid w:val="00526554"/>
    <w:rsid w:val="00551485"/>
    <w:rsid w:val="00561CFF"/>
    <w:rsid w:val="005A5998"/>
    <w:rsid w:val="005D0AB6"/>
    <w:rsid w:val="005D3E64"/>
    <w:rsid w:val="006134D7"/>
    <w:rsid w:val="006812FC"/>
    <w:rsid w:val="00826AAF"/>
    <w:rsid w:val="00877893"/>
    <w:rsid w:val="008B5FB1"/>
    <w:rsid w:val="008C59D4"/>
    <w:rsid w:val="009149EF"/>
    <w:rsid w:val="00975259"/>
    <w:rsid w:val="009A322A"/>
    <w:rsid w:val="009D1D8B"/>
    <w:rsid w:val="00B967B9"/>
    <w:rsid w:val="00C119C3"/>
    <w:rsid w:val="00C12C3A"/>
    <w:rsid w:val="00CB4C0A"/>
    <w:rsid w:val="00D84197"/>
    <w:rsid w:val="00DF33E7"/>
    <w:rsid w:val="00E205F6"/>
    <w:rsid w:val="00E3422D"/>
    <w:rsid w:val="00E54D9D"/>
    <w:rsid w:val="00E617BE"/>
    <w:rsid w:val="00EA5BC1"/>
    <w:rsid w:val="00EB3E14"/>
    <w:rsid w:val="00F90A3C"/>
    <w:rsid w:val="00F9648E"/>
    <w:rsid w:val="00FC2AE5"/>
    <w:rsid w:val="00FD735D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5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164</TotalTime>
  <Pages>6</Pages>
  <Words>116</Words>
  <Characters>663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Юля</cp:lastModifiedBy>
  <cp:revision>28</cp:revision>
  <cp:lastPrinted>2018-10-02T17:41:00Z</cp:lastPrinted>
  <dcterms:created xsi:type="dcterms:W3CDTF">2018-08-08T19:13:00Z</dcterms:created>
  <dcterms:modified xsi:type="dcterms:W3CDTF">2019-01-05T15:09:00Z</dcterms:modified>
</cp:coreProperties>
</file>