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540" w:rsidRPr="000404B1" w:rsidRDefault="00370540" w:rsidP="000404B1">
      <w:pPr>
        <w:pStyle w:val="NormalWeb"/>
        <w:shd w:val="clear" w:color="auto" w:fill="FFFFFF"/>
        <w:spacing w:before="0" w:beforeAutospacing="0" w:after="0" w:afterAutospacing="0"/>
        <w:rPr>
          <w:rStyle w:val="Strong"/>
          <w:b w:val="0"/>
          <w:bCs w:val="0"/>
          <w:color w:val="111111"/>
          <w:sz w:val="28"/>
          <w:szCs w:val="28"/>
          <w:bdr w:val="none" w:sz="0" w:space="0" w:color="auto" w:frame="1"/>
        </w:rPr>
      </w:pPr>
    </w:p>
    <w:p w:rsidR="00370540" w:rsidRPr="000404B1" w:rsidRDefault="00370540" w:rsidP="000404B1">
      <w:pPr>
        <w:pStyle w:val="NormalWeb"/>
        <w:shd w:val="clear" w:color="auto" w:fill="FFFFFF"/>
        <w:spacing w:before="0" w:beforeAutospacing="0" w:after="0" w:afterAutospacing="0"/>
        <w:rPr>
          <w:rStyle w:val="Strong"/>
          <w:b w:val="0"/>
          <w:bCs w:val="0"/>
          <w:color w:val="111111"/>
          <w:bdr w:val="none" w:sz="0" w:space="0" w:color="auto" w:frame="1"/>
        </w:rPr>
      </w:pPr>
    </w:p>
    <w:p w:rsidR="00370540" w:rsidRPr="004215B7" w:rsidRDefault="00370540" w:rsidP="000404B1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215B7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Фотоотчет 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>Новогоднего праздника</w:t>
      </w:r>
    </w:p>
    <w:p w:rsidR="00370540" w:rsidRPr="004215B7" w:rsidRDefault="00370540" w:rsidP="000404B1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«Приключение Фунтика</w:t>
      </w:r>
      <w:r w:rsidRPr="004215B7">
        <w:rPr>
          <w:b/>
          <w:bCs/>
          <w:sz w:val="28"/>
          <w:szCs w:val="28"/>
        </w:rPr>
        <w:t>»</w:t>
      </w:r>
    </w:p>
    <w:p w:rsidR="00370540" w:rsidRDefault="00370540" w:rsidP="000404B1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4215B7">
        <w:rPr>
          <w:b/>
          <w:bCs/>
          <w:sz w:val="28"/>
          <w:szCs w:val="28"/>
        </w:rPr>
        <w:t>д</w:t>
      </w:r>
      <w:r>
        <w:rPr>
          <w:b/>
          <w:bCs/>
          <w:sz w:val="28"/>
          <w:szCs w:val="28"/>
        </w:rPr>
        <w:t>ля детей разновозрастной группы № 7</w:t>
      </w:r>
    </w:p>
    <w:p w:rsidR="00370540" w:rsidRPr="004215B7" w:rsidRDefault="00370540" w:rsidP="000404B1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4215B7">
        <w:rPr>
          <w:b/>
          <w:bCs/>
          <w:sz w:val="28"/>
          <w:szCs w:val="28"/>
        </w:rPr>
        <w:t>МАДОУ «Детский сад № 14»</w:t>
      </w:r>
    </w:p>
    <w:p w:rsidR="00370540" w:rsidRPr="000404B1" w:rsidRDefault="00370540" w:rsidP="000404B1">
      <w:pPr>
        <w:spacing w:after="0"/>
        <w:jc w:val="center"/>
        <w:rPr>
          <w:rStyle w:val="Strong"/>
          <w:rFonts w:ascii="Times New Roman" w:hAnsi="Times New Roman" w:cs="Times New Roman"/>
          <w:sz w:val="28"/>
          <w:szCs w:val="28"/>
        </w:rPr>
      </w:pPr>
      <w:r w:rsidRPr="004215B7">
        <w:rPr>
          <w:rFonts w:ascii="Times New Roman" w:hAnsi="Times New Roman" w:cs="Times New Roman"/>
          <w:b/>
          <w:bCs/>
          <w:sz w:val="28"/>
          <w:szCs w:val="28"/>
        </w:rPr>
        <w:t>(корпус 2)</w:t>
      </w:r>
    </w:p>
    <w:p w:rsidR="00370540" w:rsidRDefault="00370540" w:rsidP="000404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4B1">
        <w:rPr>
          <w:rStyle w:val="Strong"/>
          <w:rFonts w:ascii="Times New Roman" w:hAnsi="Times New Roman" w:cs="Times New Roman"/>
          <w:sz w:val="28"/>
          <w:szCs w:val="28"/>
        </w:rPr>
        <w:t>Цель:</w:t>
      </w:r>
      <w:r w:rsidRPr="000404B1">
        <w:rPr>
          <w:rFonts w:ascii="Times New Roman" w:hAnsi="Times New Roman" w:cs="Times New Roman"/>
          <w:sz w:val="28"/>
          <w:szCs w:val="28"/>
        </w:rPr>
        <w:t xml:space="preserve"> создание положительной, эмоциональной, творческой атмосферы.</w:t>
      </w:r>
      <w:r w:rsidRPr="000404B1">
        <w:rPr>
          <w:rFonts w:ascii="Times New Roman" w:hAnsi="Times New Roman" w:cs="Times New Roman"/>
          <w:sz w:val="28"/>
          <w:szCs w:val="28"/>
        </w:rPr>
        <w:br/>
      </w:r>
      <w:r w:rsidRPr="000404B1">
        <w:rPr>
          <w:rStyle w:val="Strong"/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4B1">
        <w:rPr>
          <w:rFonts w:ascii="Times New Roman" w:hAnsi="Times New Roman" w:cs="Times New Roman"/>
          <w:sz w:val="28"/>
          <w:szCs w:val="28"/>
        </w:rPr>
        <w:t>Воспитывать позитивное, доброжела</w:t>
      </w:r>
      <w:r>
        <w:rPr>
          <w:rFonts w:ascii="Times New Roman" w:hAnsi="Times New Roman" w:cs="Times New Roman"/>
          <w:sz w:val="28"/>
          <w:szCs w:val="28"/>
        </w:rPr>
        <w:t xml:space="preserve">тельное отношение друг к другу. </w:t>
      </w:r>
      <w:r w:rsidRPr="000404B1">
        <w:rPr>
          <w:rFonts w:ascii="Times New Roman" w:hAnsi="Times New Roman" w:cs="Times New Roman"/>
          <w:sz w:val="28"/>
          <w:szCs w:val="28"/>
        </w:rPr>
        <w:t>Развивать комм</w:t>
      </w:r>
      <w:r>
        <w:rPr>
          <w:rFonts w:ascii="Times New Roman" w:hAnsi="Times New Roman" w:cs="Times New Roman"/>
          <w:sz w:val="28"/>
          <w:szCs w:val="28"/>
        </w:rPr>
        <w:t xml:space="preserve">уникативные навыки и умения. </w:t>
      </w:r>
      <w:r w:rsidRPr="000404B1">
        <w:rPr>
          <w:rFonts w:ascii="Times New Roman" w:hAnsi="Times New Roman" w:cs="Times New Roman"/>
          <w:sz w:val="28"/>
          <w:szCs w:val="28"/>
        </w:rPr>
        <w:t xml:space="preserve">Способствовать развитию творческого воображения </w:t>
      </w:r>
      <w:r>
        <w:rPr>
          <w:rFonts w:ascii="Times New Roman" w:hAnsi="Times New Roman" w:cs="Times New Roman"/>
          <w:sz w:val="28"/>
          <w:szCs w:val="28"/>
        </w:rPr>
        <w:t xml:space="preserve">и познавательной активности. </w:t>
      </w:r>
      <w:r w:rsidRPr="000404B1">
        <w:rPr>
          <w:rFonts w:ascii="Times New Roman" w:hAnsi="Times New Roman" w:cs="Times New Roman"/>
          <w:sz w:val="28"/>
          <w:szCs w:val="28"/>
        </w:rPr>
        <w:t>Развивать любознательность, речь, память, внимание и воображение.</w:t>
      </w:r>
    </w:p>
    <w:p w:rsidR="00370540" w:rsidRDefault="00370540" w:rsidP="000404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Действующие лица: </w:t>
      </w:r>
    </w:p>
    <w:p w:rsidR="00370540" w:rsidRDefault="00370540" w:rsidP="000404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– Табанова С.А. (воспитатель)</w:t>
      </w:r>
    </w:p>
    <w:p w:rsidR="00370540" w:rsidRDefault="00370540" w:rsidP="000404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 – Юнусова О.Г. (воспитатель)</w:t>
      </w:r>
    </w:p>
    <w:p w:rsidR="00370540" w:rsidRDefault="00370540" w:rsidP="000404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Поросенок Фунтик – Москаленко Т.В. помощник воспитателя, родитель)</w:t>
      </w:r>
    </w:p>
    <w:p w:rsidR="00370540" w:rsidRDefault="00370540" w:rsidP="000404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– Сабитова Е.А. (родитель)</w:t>
      </w:r>
    </w:p>
    <w:p w:rsidR="00370540" w:rsidRDefault="00370540" w:rsidP="000404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Госпожа Белладонна – Жилина В.В. (родитель)</w:t>
      </w:r>
    </w:p>
    <w:p w:rsidR="00370540" w:rsidRDefault="00370540" w:rsidP="000404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– Зимина Е.С. (родитель)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со Снегурочкой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8pt;height:151.5pt;visibility:visible">
            <v:imagedata r:id="rId4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222.75pt;height:147.75pt;visibility:visible">
            <v:imagedata r:id="rId5" o:title=""/>
          </v:shape>
        </w:pict>
      </w: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Сценка с поросенком Фунтиком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176.25pt;height:117pt;visibility:visible">
            <v:imagedata r:id="rId6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177pt;height:117.75pt;visibility:visible">
            <v:imagedata r:id="rId7" o:title=""/>
          </v:shape>
        </w:pic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Выход госпожи Беладонны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style="width:221.25pt;height:147pt;visibility:visible">
            <v:imagedata r:id="rId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0" type="#_x0000_t75" style="width:219pt;height:145.5pt;visibility:visible">
            <v:imagedata r:id="rId9" o:title=""/>
          </v:shape>
        </w:pic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«Снежинки»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1" type="#_x0000_t75" style="width:468pt;height:311.25pt;visibility:visible">
            <v:imagedata r:id="rId10" o:title=""/>
          </v:shape>
        </w:pic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Бабой Ягой «Собери пазл»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2" type="#_x0000_t75" style="width:216.75pt;height:145.5pt;visibility:visible">
            <v:imagedata r:id="rId11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3" type="#_x0000_t75" style="width:219pt;height:144.75pt;visibility:visible">
            <v:imagedata r:id="rId12" o:title=""/>
          </v:shape>
        </w:pic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для Бабы Яги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4" type="#_x0000_t75" style="width:468pt;height:311.25pt;visibility:visible">
            <v:imagedata r:id="rId13" o:title=""/>
          </v:shape>
        </w:pic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«Ах, какая длинная борода»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5" type="#_x0000_t75" style="width:468pt;height:311.25pt;visibility:visible">
            <v:imagedata r:id="rId14" o:title=""/>
          </v:shape>
        </w:pic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Дедом Морозом «Заморожу»</w:t>
      </w:r>
    </w:p>
    <w:p w:rsidR="00370540" w:rsidRDefault="00370540" w:rsidP="00A323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6" type="#_x0000_t75" style="width:468pt;height:311.25pt;visibility:visible">
            <v:imagedata r:id="rId15" o:title=""/>
          </v:shape>
        </w:pict>
      </w: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для Деда Мороза</w:t>
      </w: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7" type="#_x0000_t75" style="width:227.25pt;height:152.25pt;visibility:visible">
            <v:imagedata r:id="rId16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8" type="#_x0000_t75" style="width:225.75pt;height:150pt;visibility:visible">
            <v:imagedata r:id="rId17" o:title=""/>
          </v:shape>
        </w:pict>
      </w: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9" type="#_x0000_t75" style="width:226.5pt;height:150.75pt;visibility:visible">
            <v:imagedata r:id="rId1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40" type="#_x0000_t75" style="width:225pt;height:150pt;visibility:visible">
            <v:imagedata r:id="rId19" o:title=""/>
          </v:shape>
        </w:pict>
      </w: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BC6842">
      <w:pPr>
        <w:tabs>
          <w:tab w:val="left" w:pos="3706"/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0540" w:rsidRDefault="00370540" w:rsidP="00BC6842">
      <w:pPr>
        <w:tabs>
          <w:tab w:val="left" w:pos="3706"/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BC6842">
      <w:pPr>
        <w:tabs>
          <w:tab w:val="left" w:pos="3706"/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0540" w:rsidRDefault="00370540" w:rsidP="00BC6842">
      <w:pPr>
        <w:tabs>
          <w:tab w:val="left" w:pos="3706"/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Игра в снежки</w:t>
      </w: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41" type="#_x0000_t75" style="width:218.25pt;height:145.5pt;visibility:visible">
            <v:imagedata r:id="rId2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8" o:spid="_x0000_i1042" type="#_x0000_t75" style="width:213.75pt;height:142.5pt;visibility:visible">
            <v:imagedata r:id="rId21" o:title=""/>
          </v:shape>
        </w:pict>
      </w: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подарков</w:t>
      </w:r>
    </w:p>
    <w:p w:rsidR="00370540" w:rsidRDefault="00370540" w:rsidP="00BD0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" o:spid="_x0000_i1043" type="#_x0000_t75" style="width:468pt;height:311.25pt;visibility:visible">
            <v:imagedata r:id="rId22" o:title=""/>
          </v:shape>
        </w:pict>
      </w:r>
    </w:p>
    <w:p w:rsidR="00370540" w:rsidRPr="000404B1" w:rsidRDefault="00370540" w:rsidP="00BC68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D1F8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" o:spid="_x0000_i1044" type="#_x0000_t75" style="width:300pt;height:199.5pt;visibility:visible">
            <v:imagedata r:id="rId23" o:title=""/>
          </v:shape>
        </w:pict>
      </w:r>
      <w:bookmarkEnd w:id="0"/>
    </w:p>
    <w:sectPr w:rsidR="00370540" w:rsidRPr="000404B1" w:rsidSect="00D32DB5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04B1"/>
    <w:rsid w:val="000404B1"/>
    <w:rsid w:val="00370540"/>
    <w:rsid w:val="004215B7"/>
    <w:rsid w:val="004D21DE"/>
    <w:rsid w:val="008C21AA"/>
    <w:rsid w:val="00A3236D"/>
    <w:rsid w:val="00BC6842"/>
    <w:rsid w:val="00BD0623"/>
    <w:rsid w:val="00D32DB5"/>
    <w:rsid w:val="00E87E82"/>
    <w:rsid w:val="00ED1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4B1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0404B1"/>
    <w:rPr>
      <w:b/>
      <w:bCs/>
    </w:rPr>
  </w:style>
  <w:style w:type="paragraph" w:styleId="NormalWeb">
    <w:name w:val="Normal (Web)"/>
    <w:basedOn w:val="Normal"/>
    <w:uiPriority w:val="99"/>
    <w:rsid w:val="00040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5</Pages>
  <Words>166</Words>
  <Characters>949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5</cp:revision>
  <dcterms:created xsi:type="dcterms:W3CDTF">2018-12-27T14:57:00Z</dcterms:created>
  <dcterms:modified xsi:type="dcterms:W3CDTF">2019-01-05T15:15:00Z</dcterms:modified>
</cp:coreProperties>
</file>