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02" w:rsidRDefault="00A60502" w:rsidP="00C12C3A">
      <w:pPr>
        <w:pStyle w:val="NormalWeb"/>
        <w:shd w:val="clear" w:color="auto" w:fill="FFFFFF"/>
        <w:tabs>
          <w:tab w:val="left" w:pos="5460"/>
        </w:tabs>
        <w:spacing w:before="0" w:beforeAutospacing="0" w:after="0" w:afterAutospacing="0" w:line="276" w:lineRule="auto"/>
        <w:jc w:val="center"/>
        <w:rPr>
          <w:rStyle w:val="Strong"/>
          <w:b w:val="0"/>
          <w:color w:val="111111"/>
          <w:u w:val="single"/>
          <w:bdr w:val="none" w:sz="0" w:space="0" w:color="auto" w:frame="1"/>
        </w:rPr>
      </w:pPr>
    </w:p>
    <w:p w:rsidR="00A60502" w:rsidRDefault="00A60502" w:rsidP="00C12C3A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b w:val="0"/>
          <w:color w:val="111111"/>
          <w:bdr w:val="none" w:sz="0" w:space="0" w:color="auto" w:frame="1"/>
        </w:rPr>
      </w:pPr>
    </w:p>
    <w:p w:rsidR="00A60502" w:rsidRDefault="00A60502" w:rsidP="00C12C3A">
      <w:pPr>
        <w:pStyle w:val="NormalWeb"/>
        <w:shd w:val="clear" w:color="auto" w:fill="FFFFFF"/>
        <w:tabs>
          <w:tab w:val="left" w:pos="5460"/>
        </w:tabs>
        <w:spacing w:before="0" w:beforeAutospacing="0" w:after="0" w:afterAutospacing="0"/>
        <w:rPr>
          <w:rStyle w:val="Strong"/>
          <w:b w:val="0"/>
          <w:color w:val="111111"/>
          <w:u w:val="single"/>
          <w:bdr w:val="none" w:sz="0" w:space="0" w:color="auto" w:frame="1"/>
        </w:rPr>
      </w:pPr>
    </w:p>
    <w:p w:rsidR="00A60502" w:rsidRPr="00E30B3A" w:rsidRDefault="00A60502" w:rsidP="00E30B3A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-927"/>
        <w:jc w:val="center"/>
        <w:rPr>
          <w:rStyle w:val="Strong"/>
          <w:sz w:val="32"/>
          <w:szCs w:val="32"/>
          <w:bdr w:val="none" w:sz="0" w:space="0" w:color="auto" w:frame="1"/>
        </w:rPr>
      </w:pPr>
      <w:r w:rsidRPr="00E30B3A">
        <w:rPr>
          <w:rStyle w:val="Strong"/>
          <w:sz w:val="32"/>
          <w:szCs w:val="32"/>
          <w:bdr w:val="none" w:sz="0" w:space="0" w:color="auto" w:frame="1"/>
        </w:rPr>
        <w:t xml:space="preserve">Фотоотчет мастер – класса </w:t>
      </w:r>
    </w:p>
    <w:p w:rsidR="00A60502" w:rsidRPr="00E30B3A" w:rsidRDefault="00A60502" w:rsidP="00E30B3A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-927"/>
        <w:jc w:val="center"/>
        <w:rPr>
          <w:rStyle w:val="Strong"/>
          <w:sz w:val="32"/>
          <w:szCs w:val="32"/>
          <w:bdr w:val="none" w:sz="0" w:space="0" w:color="auto" w:frame="1"/>
        </w:rPr>
      </w:pPr>
      <w:r w:rsidRPr="00E30B3A">
        <w:rPr>
          <w:rStyle w:val="Strong"/>
          <w:sz w:val="32"/>
          <w:szCs w:val="32"/>
          <w:bdr w:val="none" w:sz="0" w:space="0" w:color="auto" w:frame="1"/>
        </w:rPr>
        <w:t>с педагогами МАДОУ «Детский сад №14»</w:t>
      </w:r>
    </w:p>
    <w:p w:rsidR="00A60502" w:rsidRPr="00E30B3A" w:rsidRDefault="00A60502" w:rsidP="00E30B3A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-1287"/>
        <w:jc w:val="center"/>
        <w:rPr>
          <w:rStyle w:val="Strong"/>
          <w:sz w:val="32"/>
          <w:szCs w:val="32"/>
          <w:bdr w:val="none" w:sz="0" w:space="0" w:color="auto" w:frame="1"/>
        </w:rPr>
      </w:pPr>
      <w:r w:rsidRPr="00E30B3A">
        <w:rPr>
          <w:rStyle w:val="Strong"/>
          <w:sz w:val="32"/>
          <w:szCs w:val="32"/>
          <w:bdr w:val="none" w:sz="0" w:space="0" w:color="auto" w:frame="1"/>
        </w:rPr>
        <w:t xml:space="preserve">под названием «Интеллектуальные карты </w:t>
      </w:r>
    </w:p>
    <w:p w:rsidR="00A60502" w:rsidRPr="00E30B3A" w:rsidRDefault="00A60502" w:rsidP="00E30B3A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ind w:left="-1287"/>
        <w:jc w:val="center"/>
        <w:rPr>
          <w:rStyle w:val="Strong"/>
          <w:sz w:val="32"/>
          <w:szCs w:val="32"/>
          <w:bdr w:val="none" w:sz="0" w:space="0" w:color="auto" w:frame="1"/>
        </w:rPr>
      </w:pPr>
      <w:r w:rsidRPr="00E30B3A">
        <w:rPr>
          <w:rStyle w:val="Strong"/>
          <w:sz w:val="32"/>
          <w:szCs w:val="32"/>
          <w:bdr w:val="none" w:sz="0" w:space="0" w:color="auto" w:frame="1"/>
        </w:rPr>
        <w:t>как средство развития памяти, внимания, мышления и речи»</w:t>
      </w:r>
      <w:r>
        <w:rPr>
          <w:rStyle w:val="Strong"/>
          <w:sz w:val="32"/>
          <w:szCs w:val="32"/>
          <w:bdr w:val="none" w:sz="0" w:space="0" w:color="auto" w:frame="1"/>
        </w:rPr>
        <w:t>.</w:t>
      </w:r>
    </w:p>
    <w:p w:rsidR="00A60502" w:rsidRPr="00E30B3A" w:rsidRDefault="00A60502" w:rsidP="00E30B3A">
      <w:pPr>
        <w:pStyle w:val="NormalWeb"/>
        <w:shd w:val="clear" w:color="auto" w:fill="FFFFFF"/>
        <w:tabs>
          <w:tab w:val="center" w:pos="4677"/>
          <w:tab w:val="left" w:pos="6195"/>
        </w:tabs>
        <w:spacing w:before="0" w:beforeAutospacing="0" w:after="0" w:afterAutospacing="0" w:line="276" w:lineRule="auto"/>
        <w:jc w:val="center"/>
        <w:rPr>
          <w:rStyle w:val="Strong"/>
          <w:sz w:val="28"/>
          <w:szCs w:val="28"/>
          <w:bdr w:val="none" w:sz="0" w:space="0" w:color="auto" w:frame="1"/>
        </w:rPr>
      </w:pPr>
    </w:p>
    <w:p w:rsidR="00A60502" w:rsidRDefault="00A60502" w:rsidP="003025CB">
      <w:pPr>
        <w:shd w:val="clear" w:color="auto" w:fill="FFFFFF"/>
        <w:spacing w:after="0"/>
        <w:outlineLvl w:val="0"/>
        <w:rPr>
          <w:rFonts w:ascii="Georgia" w:hAnsi="Georgia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sectPr w:rsidR="00A60502" w:rsidSect="005265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0502" w:rsidRDefault="00A60502" w:rsidP="00413B70">
      <w:pPr>
        <w:spacing w:after="0"/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C12C3A">
        <w:rPr>
          <w:rFonts w:ascii="Times New Roman" w:hAnsi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</w:t>
      </w:r>
      <w:r>
        <w:rPr>
          <w:rFonts w:ascii="Times New Roman" w:hAnsi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ь мастер - класса:</w:t>
      </w:r>
      <w:r w:rsidRPr="00705478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60502" w:rsidRPr="00E30B3A" w:rsidRDefault="00A60502" w:rsidP="00413B70">
      <w:pPr>
        <w:rPr>
          <w:rFonts w:ascii="Times New Roman" w:hAnsi="Times New Roman"/>
          <w:b/>
          <w:i/>
          <w:sz w:val="24"/>
          <w:szCs w:val="24"/>
          <w:bdr w:val="none" w:sz="0" w:space="0" w:color="auto" w:frame="1"/>
          <w:lang w:eastAsia="ru-RU"/>
        </w:rPr>
      </w:pPr>
      <w:r w:rsidRPr="00E30B3A">
        <w:rPr>
          <w:rFonts w:ascii="Times New Roman" w:hAnsi="Times New Roman"/>
          <w:i/>
          <w:sz w:val="24"/>
          <w:szCs w:val="24"/>
          <w:shd w:val="clear" w:color="auto" w:fill="FFFFFF"/>
        </w:rPr>
        <w:t>Продемонстрировать педагогам</w:t>
      </w:r>
      <w:r w:rsidRPr="00E30B3A">
        <w:rPr>
          <w:rStyle w:val="apple-converted-space"/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Pr="00E30B3A">
        <w:rPr>
          <w:rStyle w:val="Strong"/>
          <w:rFonts w:ascii="Times New Roman" w:hAnsi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метод интеллект</w:t>
      </w:r>
      <w:r w:rsidRPr="00E30B3A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-карт для использования в </w:t>
      </w:r>
      <w:r w:rsidRPr="00E30B3A">
        <w:rPr>
          <w:rStyle w:val="Strong"/>
          <w:rFonts w:ascii="Times New Roman" w:hAnsi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систематизации знаний детей</w:t>
      </w:r>
      <w:r w:rsidRPr="00E30B3A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.</w:t>
      </w:r>
    </w:p>
    <w:p w:rsidR="00A60502" w:rsidRDefault="00A60502" w:rsidP="00413B70">
      <w:pPr>
        <w:spacing w:after="0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  <w:t>Задачи мастер - класса</w:t>
      </w:r>
      <w:r w:rsidRPr="00413B70"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  <w:t>:</w:t>
      </w:r>
      <w:r w:rsidRPr="00413B70"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 </w:t>
      </w:r>
    </w:p>
    <w:p w:rsidR="00A60502" w:rsidRPr="00E30B3A" w:rsidRDefault="00A60502" w:rsidP="007718F5">
      <w:pPr>
        <w:pStyle w:val="ListParagraph"/>
        <w:numPr>
          <w:ilvl w:val="0"/>
          <w:numId w:val="16"/>
        </w:num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 w:rsidRPr="00E30B3A">
        <w:rPr>
          <w:rFonts w:ascii="Times New Roman" w:hAnsi="Times New Roman"/>
          <w:i/>
          <w:sz w:val="24"/>
          <w:szCs w:val="24"/>
          <w:lang w:eastAsia="ru-RU"/>
        </w:rPr>
        <w:t>п</w:t>
      </w:r>
      <w:r>
        <w:rPr>
          <w:rFonts w:ascii="Times New Roman" w:hAnsi="Times New Roman"/>
          <w:i/>
          <w:sz w:val="24"/>
          <w:szCs w:val="24"/>
          <w:lang w:eastAsia="ru-RU"/>
        </w:rPr>
        <w:t>ознакомить с понятием и</w:t>
      </w:r>
      <w:r w:rsidRPr="00E30B3A">
        <w:rPr>
          <w:rFonts w:ascii="Times New Roman" w:hAnsi="Times New Roman"/>
          <w:i/>
          <w:sz w:val="24"/>
          <w:szCs w:val="24"/>
          <w:lang w:eastAsia="ru-RU"/>
        </w:rPr>
        <w:t>нтеллект</w:t>
      </w:r>
    </w:p>
    <w:p w:rsidR="00A60502" w:rsidRPr="00E30B3A" w:rsidRDefault="00A60502" w:rsidP="007718F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 w:rsidRPr="00E30B3A">
        <w:rPr>
          <w:rFonts w:ascii="Times New Roman" w:hAnsi="Times New Roman"/>
          <w:i/>
          <w:sz w:val="24"/>
          <w:szCs w:val="24"/>
          <w:lang w:eastAsia="ru-RU"/>
        </w:rPr>
        <w:t>карта;</w:t>
      </w:r>
    </w:p>
    <w:p w:rsidR="00A60502" w:rsidRDefault="00A60502" w:rsidP="007718F5">
      <w:pPr>
        <w:pStyle w:val="ListParagraph"/>
        <w:numPr>
          <w:ilvl w:val="0"/>
          <w:numId w:val="16"/>
        </w:num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познакомить со всеми</w:t>
      </w:r>
    </w:p>
    <w:p w:rsidR="00A60502" w:rsidRPr="00E30B3A" w:rsidRDefault="00A60502" w:rsidP="007718F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 w:rsidRPr="007718F5">
        <w:rPr>
          <w:rFonts w:ascii="Times New Roman" w:hAnsi="Times New Roman"/>
          <w:i/>
          <w:sz w:val="24"/>
          <w:szCs w:val="24"/>
          <w:lang w:eastAsia="ru-RU"/>
        </w:rPr>
        <w:t>достоинствами интеллект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E30B3A">
        <w:rPr>
          <w:rFonts w:ascii="Times New Roman" w:hAnsi="Times New Roman"/>
          <w:i/>
          <w:sz w:val="24"/>
          <w:szCs w:val="24"/>
          <w:lang w:eastAsia="ru-RU"/>
        </w:rPr>
        <w:t>- карты, правила</w:t>
      </w:r>
      <w:r>
        <w:rPr>
          <w:rFonts w:ascii="Times New Roman" w:hAnsi="Times New Roman"/>
          <w:i/>
          <w:sz w:val="24"/>
          <w:szCs w:val="24"/>
          <w:lang w:eastAsia="ru-RU"/>
        </w:rPr>
        <w:t>ми и инструкцией</w:t>
      </w:r>
      <w:r w:rsidRPr="00E30B3A">
        <w:rPr>
          <w:rFonts w:ascii="Times New Roman" w:hAnsi="Times New Roman"/>
          <w:i/>
          <w:sz w:val="24"/>
          <w:szCs w:val="24"/>
          <w:lang w:eastAsia="ru-RU"/>
        </w:rPr>
        <w:t xml:space="preserve"> по ее  созданию;</w:t>
      </w:r>
    </w:p>
    <w:p w:rsidR="00A60502" w:rsidRPr="00E30B3A" w:rsidRDefault="00A60502" w:rsidP="007718F5">
      <w:pPr>
        <w:pStyle w:val="ListParagraph"/>
        <w:numPr>
          <w:ilvl w:val="0"/>
          <w:numId w:val="16"/>
        </w:num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 w:rsidRPr="00E30B3A">
        <w:rPr>
          <w:rFonts w:ascii="Times New Roman" w:hAnsi="Times New Roman"/>
          <w:i/>
          <w:sz w:val="24"/>
          <w:szCs w:val="24"/>
          <w:lang w:eastAsia="ru-RU"/>
        </w:rPr>
        <w:t>представить технологию работы с</w:t>
      </w:r>
    </w:p>
    <w:p w:rsidR="00A60502" w:rsidRPr="00E30B3A" w:rsidRDefault="00A60502" w:rsidP="007718F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и</w:t>
      </w:r>
      <w:r w:rsidRPr="00E30B3A">
        <w:rPr>
          <w:rFonts w:ascii="Times New Roman" w:hAnsi="Times New Roman"/>
          <w:i/>
          <w:sz w:val="24"/>
          <w:szCs w:val="24"/>
          <w:lang w:eastAsia="ru-RU"/>
        </w:rPr>
        <w:t>нтеллект - картой;</w:t>
      </w:r>
    </w:p>
    <w:p w:rsidR="00A60502" w:rsidRPr="00E30B3A" w:rsidRDefault="00A60502" w:rsidP="007718F5">
      <w:pPr>
        <w:pStyle w:val="ListParagraph"/>
        <w:numPr>
          <w:ilvl w:val="0"/>
          <w:numId w:val="16"/>
        </w:num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 w:rsidRPr="00E30B3A">
        <w:rPr>
          <w:rFonts w:ascii="Times New Roman" w:hAnsi="Times New Roman"/>
          <w:i/>
          <w:sz w:val="24"/>
          <w:szCs w:val="24"/>
          <w:lang w:eastAsia="ru-RU"/>
        </w:rPr>
        <w:t>содействовать развитию навыков</w:t>
      </w:r>
    </w:p>
    <w:p w:rsidR="00A60502" w:rsidRPr="00E30B3A" w:rsidRDefault="00A60502" w:rsidP="007718F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 w:rsidRPr="00E30B3A">
        <w:rPr>
          <w:rFonts w:ascii="Times New Roman" w:hAnsi="Times New Roman"/>
          <w:i/>
          <w:sz w:val="24"/>
          <w:szCs w:val="24"/>
          <w:lang w:eastAsia="ru-RU"/>
        </w:rPr>
        <w:t>работы с большим объемом информации;</w:t>
      </w:r>
    </w:p>
    <w:p w:rsidR="00A60502" w:rsidRPr="00E30B3A" w:rsidRDefault="00A60502" w:rsidP="007718F5">
      <w:pPr>
        <w:pStyle w:val="ListParagraph"/>
        <w:numPr>
          <w:ilvl w:val="0"/>
          <w:numId w:val="16"/>
        </w:num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 w:rsidRPr="00E30B3A">
        <w:rPr>
          <w:rFonts w:ascii="Times New Roman" w:hAnsi="Times New Roman"/>
          <w:i/>
          <w:sz w:val="24"/>
          <w:szCs w:val="24"/>
          <w:lang w:eastAsia="ru-RU"/>
        </w:rPr>
        <w:t>презентовать методический</w:t>
      </w:r>
    </w:p>
    <w:p w:rsidR="00A60502" w:rsidRPr="00E30B3A" w:rsidRDefault="00A60502" w:rsidP="007718F5">
      <w:pPr>
        <w:shd w:val="clear" w:color="auto" w:fill="FFFFFF"/>
        <w:spacing w:after="0"/>
        <w:rPr>
          <w:rFonts w:ascii="Times New Roman" w:hAnsi="Times New Roman"/>
          <w:i/>
          <w:sz w:val="24"/>
          <w:szCs w:val="24"/>
          <w:lang w:eastAsia="ru-RU"/>
        </w:rPr>
      </w:pPr>
      <w:r w:rsidRPr="00E30B3A">
        <w:rPr>
          <w:rFonts w:ascii="Times New Roman" w:hAnsi="Times New Roman"/>
          <w:i/>
          <w:sz w:val="24"/>
          <w:szCs w:val="24"/>
          <w:lang w:eastAsia="ru-RU"/>
        </w:rPr>
        <w:t>материал.</w:t>
      </w:r>
    </w:p>
    <w:p w:rsidR="00A60502" w:rsidRPr="00E30B3A" w:rsidRDefault="00A60502" w:rsidP="007718F5">
      <w:pPr>
        <w:spacing w:after="0"/>
        <w:rPr>
          <w:rFonts w:ascii="Times New Roman" w:hAnsi="Times New Roman"/>
          <w:i/>
          <w:sz w:val="24"/>
          <w:szCs w:val="24"/>
          <w:lang w:val="en-US" w:eastAsia="ru-RU"/>
        </w:rPr>
      </w:pPr>
    </w:p>
    <w:p w:rsidR="00A60502" w:rsidRPr="00413B70" w:rsidRDefault="00A60502" w:rsidP="00413B70">
      <w:pPr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413B70"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  <w:t xml:space="preserve">Ожидаемый результат: </w:t>
      </w:r>
    </w:p>
    <w:p w:rsidR="00A60502" w:rsidRDefault="00A60502" w:rsidP="007718F5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i/>
        </w:rPr>
      </w:pPr>
      <w:r>
        <w:rPr>
          <w:i/>
        </w:rPr>
        <w:t>Педагогам ДОУ продемонстрирован</w:t>
      </w:r>
    </w:p>
    <w:p w:rsidR="00A60502" w:rsidRDefault="00A60502" w:rsidP="007718F5">
      <w:pPr>
        <w:pStyle w:val="NormalWeb"/>
        <w:shd w:val="clear" w:color="auto" w:fill="FFFFFF"/>
        <w:spacing w:before="0" w:beforeAutospacing="0" w:after="0" w:afterAutospacing="0" w:line="276" w:lineRule="auto"/>
        <w:rPr>
          <w:i/>
        </w:rPr>
      </w:pPr>
      <w:r>
        <w:rPr>
          <w:i/>
        </w:rPr>
        <w:t>метод интеллект – карт для использования в систематизации знаний детей;</w:t>
      </w:r>
    </w:p>
    <w:p w:rsidR="00A60502" w:rsidRDefault="00A60502" w:rsidP="007718F5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i/>
        </w:rPr>
      </w:pPr>
      <w:r>
        <w:rPr>
          <w:i/>
        </w:rPr>
        <w:t>педагоги ДОУ ознакомлены с</w:t>
      </w:r>
    </w:p>
    <w:p w:rsidR="00A60502" w:rsidRDefault="00A60502" w:rsidP="007718F5">
      <w:pPr>
        <w:pStyle w:val="NormalWeb"/>
        <w:shd w:val="clear" w:color="auto" w:fill="FFFFFF"/>
        <w:spacing w:before="0" w:beforeAutospacing="0" w:after="0" w:afterAutospacing="0" w:line="276" w:lineRule="auto"/>
        <w:rPr>
          <w:i/>
        </w:rPr>
      </w:pPr>
      <w:r>
        <w:rPr>
          <w:i/>
        </w:rPr>
        <w:t>понятием интеллект – карта;</w:t>
      </w:r>
    </w:p>
    <w:p w:rsidR="00A60502" w:rsidRDefault="00A60502" w:rsidP="007718F5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i/>
        </w:rPr>
      </w:pPr>
      <w:r>
        <w:rPr>
          <w:i/>
        </w:rPr>
        <w:t>педагоги ДОУ ознакомлены со всеми</w:t>
      </w:r>
    </w:p>
    <w:p w:rsidR="00A60502" w:rsidRDefault="00A60502" w:rsidP="007718F5">
      <w:pPr>
        <w:pStyle w:val="NormalWeb"/>
        <w:shd w:val="clear" w:color="auto" w:fill="FFFFFF"/>
        <w:spacing w:before="0" w:beforeAutospacing="0" w:after="0" w:afterAutospacing="0" w:line="276" w:lineRule="auto"/>
        <w:rPr>
          <w:i/>
        </w:rPr>
      </w:pPr>
      <w:r>
        <w:rPr>
          <w:i/>
        </w:rPr>
        <w:t>достоинствами интеллект – карты, правилами и инструкцией по ее созданию;</w:t>
      </w:r>
    </w:p>
    <w:p w:rsidR="00A60502" w:rsidRPr="007718F5" w:rsidRDefault="00A60502" w:rsidP="007718F5">
      <w:pPr>
        <w:pStyle w:val="NormalWeb"/>
        <w:shd w:val="clear" w:color="auto" w:fill="FFFFFF"/>
        <w:spacing w:before="0" w:beforeAutospacing="0" w:after="0" w:afterAutospacing="0" w:line="276" w:lineRule="auto"/>
        <w:rPr>
          <w:i/>
        </w:rPr>
      </w:pPr>
      <w:r>
        <w:rPr>
          <w:i/>
        </w:rPr>
        <w:t xml:space="preserve">педагогам ДОУ представлена технология работы с интеллект картой. </w:t>
      </w:r>
    </w:p>
    <w:p w:rsidR="00A60502" w:rsidRPr="00551FC7" w:rsidRDefault="00A60502" w:rsidP="00551FC7"/>
    <w:p w:rsidR="00A60502" w:rsidRDefault="00A60502" w:rsidP="003025CB">
      <w:pPr>
        <w:jc w:val="right"/>
      </w:pPr>
    </w:p>
    <w:p w:rsidR="00A60502" w:rsidRDefault="00A60502" w:rsidP="003025CB">
      <w:pPr>
        <w:jc w:val="right"/>
      </w:pPr>
    </w:p>
    <w:p w:rsidR="00A60502" w:rsidRDefault="00A60502" w:rsidP="003025CB">
      <w:pPr>
        <w:jc w:val="right"/>
      </w:pPr>
    </w:p>
    <w:p w:rsidR="00A60502" w:rsidRDefault="00A60502" w:rsidP="003025CB">
      <w:pPr>
        <w:jc w:val="right"/>
      </w:pPr>
    </w:p>
    <w:p w:rsidR="00A60502" w:rsidRDefault="00A60502" w:rsidP="003025CB">
      <w:pPr>
        <w:jc w:val="right"/>
      </w:pPr>
    </w:p>
    <w:p w:rsidR="00A60502" w:rsidRDefault="00A60502" w:rsidP="003025CB">
      <w:pPr>
        <w:jc w:val="right"/>
      </w:pPr>
    </w:p>
    <w:p w:rsidR="00A60502" w:rsidRDefault="00A60502" w:rsidP="003025CB">
      <w:pPr>
        <w:jc w:val="right"/>
      </w:pPr>
    </w:p>
    <w:p w:rsidR="00A60502" w:rsidRPr="00705478" w:rsidRDefault="00A60502" w:rsidP="003025CB">
      <w:pPr>
        <w:jc w:val="right"/>
      </w:pPr>
    </w:p>
    <w:p w:rsidR="00A60502" w:rsidRPr="00705478" w:rsidRDefault="00A60502" w:rsidP="003025CB">
      <w:pPr>
        <w:jc w:val="right"/>
      </w:pPr>
    </w:p>
    <w:p w:rsidR="00A60502" w:rsidRPr="00705478" w:rsidRDefault="00A60502" w:rsidP="003025CB">
      <w:pPr>
        <w:jc w:val="right"/>
      </w:pPr>
    </w:p>
    <w:p w:rsidR="00A60502" w:rsidRPr="007718F5" w:rsidRDefault="00A60502" w:rsidP="007718F5">
      <w:pPr>
        <w:sectPr w:rsidR="00A60502" w:rsidRPr="007718F5" w:rsidSect="00C12C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0502" w:rsidRDefault="00A60502" w:rsidP="004D1FB5">
      <w:pPr>
        <w:jc w:val="both"/>
      </w:pPr>
    </w:p>
    <w:p w:rsidR="00A60502" w:rsidRPr="00705478" w:rsidRDefault="00A60502" w:rsidP="004D1FB5">
      <w:pPr>
        <w:jc w:val="both"/>
      </w:pPr>
    </w:p>
    <w:p w:rsidR="00A60502" w:rsidRPr="00705478" w:rsidRDefault="00A60502" w:rsidP="004D1FB5">
      <w:pPr>
        <w:jc w:val="both"/>
      </w:pPr>
    </w:p>
    <w:p w:rsidR="00A60502" w:rsidRDefault="00A60502" w:rsidP="004D1FB5">
      <w:pPr>
        <w:jc w:val="both"/>
      </w:pPr>
    </w:p>
    <w:p w:rsidR="00A60502" w:rsidRPr="00705478" w:rsidRDefault="00A60502" w:rsidP="00D50B51"/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.6pt;margin-top:98.1pt;width:350.9pt;height:270.7pt;z-index:25165824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">
            <v:imagedata r:id="rId5" o:title=""/>
            <o:lock v:ext="edit" aspectratio="f"/>
            <w10:wrap type="square" anchorx="margin" anchory="margin"/>
          </v:shape>
        </w:pict>
      </w:r>
    </w:p>
    <w:p w:rsidR="00A60502" w:rsidRDefault="00A60502" w:rsidP="007718F5">
      <w:pPr>
        <w:jc w:val="center"/>
      </w:pPr>
    </w:p>
    <w:p w:rsidR="00A60502" w:rsidRPr="00705478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>
      <w:r>
        <w:rPr>
          <w:noProof/>
          <w:lang w:eastAsia="ru-RU"/>
        </w:rPr>
        <w:pict>
          <v:shape id="_x0000_s1027" type="#_x0000_t75" style="position:absolute;margin-left:138.6pt;margin-top:431.1pt;width:309.1pt;height:239.05pt;z-index:251659264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">
            <v:imagedata r:id="rId6" o:title=""/>
            <o:lock v:ext="edit" aspectratio="f"/>
            <w10:wrap type="square" anchorx="margin" anchory="margin"/>
          </v:shape>
        </w:pict>
      </w:r>
      <w:r>
        <w:br w:type="page"/>
      </w: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-5.4pt;margin-top:62.1pt;width:290.4pt;height:225.1pt;z-index:25166028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">
            <v:imagedata r:id="rId7" o:title=""/>
            <o:lock v:ext="edit" aspectratio="f"/>
            <w10:wrap type="square" anchorx="margin" anchory="margin"/>
          </v:shape>
        </w:pict>
      </w: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  <w:r>
        <w:rPr>
          <w:noProof/>
          <w:lang w:eastAsia="ru-RU"/>
        </w:rPr>
        <w:pict>
          <v:shape id="Рисунок 2" o:spid="_x0000_s1029" type="#_x0000_t75" style="position:absolute;left:0;text-align:left;margin-left:120.6pt;margin-top:350.1pt;width:324.95pt;height:251.05pt;z-index:251655168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">
            <v:imagedata r:id="rId8" o:title=""/>
            <o:lock v:ext="edit" aspectratio="f"/>
            <w10:wrap type="square" anchorx="margin" anchory="margin"/>
          </v:shape>
        </w:pict>
      </w: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</w:p>
    <w:p w:rsidR="00A60502" w:rsidRDefault="00A60502" w:rsidP="007718F5">
      <w:pPr>
        <w:jc w:val="center"/>
      </w:pPr>
      <w:r>
        <w:rPr>
          <w:noProof/>
          <w:lang w:eastAsia="ru-RU"/>
        </w:rPr>
        <w:pict>
          <v:shape id="Рисунок 3" o:spid="_x0000_s1030" type="#_x0000_t75" style="position:absolute;left:0;text-align:left;margin-left:66.6pt;margin-top:170.1pt;width:313.9pt;height:242.9pt;z-index:251656192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">
            <v:imagedata r:id="rId9" o:title=""/>
            <o:lock v:ext="edit" aspectratio="f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4" o:spid="_x0000_s1031" type="#_x0000_t75" style="position:absolute;left:0;text-align:left;margin-left:287.35pt;margin-top:0;width:338.4pt;height:261.6pt;z-index:251657216;visibility:visible;mso-position-horizontal:right;mso-position-horizontal-relative:margin;mso-position-vertical:bottom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">
            <v:imagedata r:id="rId10" o:title=""/>
            <o:lock v:ext="edit" aspectratio="f"/>
            <w10:wrap type="square" anchorx="margin" anchory="margin"/>
          </v:shape>
        </w:pict>
      </w:r>
    </w:p>
    <w:sectPr w:rsidR="00A60502" w:rsidSect="004D1FB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15A6"/>
    <w:multiLevelType w:val="hybridMultilevel"/>
    <w:tmpl w:val="7D022F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4E071D"/>
    <w:multiLevelType w:val="hybridMultilevel"/>
    <w:tmpl w:val="451804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2B4401"/>
    <w:multiLevelType w:val="hybridMultilevel"/>
    <w:tmpl w:val="2F4016E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261C4522"/>
    <w:multiLevelType w:val="hybridMultilevel"/>
    <w:tmpl w:val="35B83EA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29C52907"/>
    <w:multiLevelType w:val="hybridMultilevel"/>
    <w:tmpl w:val="3F7E2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BCC659C"/>
    <w:multiLevelType w:val="hybridMultilevel"/>
    <w:tmpl w:val="30C4443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C37017E"/>
    <w:multiLevelType w:val="hybridMultilevel"/>
    <w:tmpl w:val="B6B4B82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A05EDC"/>
    <w:multiLevelType w:val="hybridMultilevel"/>
    <w:tmpl w:val="AC3C05E4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7F86322"/>
    <w:multiLevelType w:val="hybridMultilevel"/>
    <w:tmpl w:val="9256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4B3469F"/>
    <w:multiLevelType w:val="multilevel"/>
    <w:tmpl w:val="F454C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0">
    <w:nsid w:val="45D24242"/>
    <w:multiLevelType w:val="hybridMultilevel"/>
    <w:tmpl w:val="2EEC778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EAE32F1"/>
    <w:multiLevelType w:val="hybridMultilevel"/>
    <w:tmpl w:val="01C2ADC0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26834D9"/>
    <w:multiLevelType w:val="hybridMultilevel"/>
    <w:tmpl w:val="9ED6262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5C462ABC"/>
    <w:multiLevelType w:val="hybridMultilevel"/>
    <w:tmpl w:val="487072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1830DE7"/>
    <w:multiLevelType w:val="hybridMultilevel"/>
    <w:tmpl w:val="F40ADEA8"/>
    <w:lvl w:ilvl="0" w:tplc="3C60A78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DFB4F3C"/>
    <w:multiLevelType w:val="hybridMultilevel"/>
    <w:tmpl w:val="060C3E9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4"/>
  </w:num>
  <w:num w:numId="6">
    <w:abstractNumId w:val="6"/>
  </w:num>
  <w:num w:numId="7">
    <w:abstractNumId w:val="14"/>
  </w:num>
  <w:num w:numId="8">
    <w:abstractNumId w:val="15"/>
  </w:num>
  <w:num w:numId="9">
    <w:abstractNumId w:val="10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9"/>
  </w:num>
  <w:num w:numId="15">
    <w:abstractNumId w:val="0"/>
  </w:num>
  <w:num w:numId="16">
    <w:abstractNumId w:val="11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2C3A"/>
    <w:rsid w:val="0005248E"/>
    <w:rsid w:val="000A35A5"/>
    <w:rsid w:val="000A6422"/>
    <w:rsid w:val="000F55A4"/>
    <w:rsid w:val="0014354E"/>
    <w:rsid w:val="00176452"/>
    <w:rsid w:val="001D7694"/>
    <w:rsid w:val="00296080"/>
    <w:rsid w:val="003025CB"/>
    <w:rsid w:val="003C407F"/>
    <w:rsid w:val="003F2E22"/>
    <w:rsid w:val="00413B70"/>
    <w:rsid w:val="004D1FB5"/>
    <w:rsid w:val="004E2B16"/>
    <w:rsid w:val="00526554"/>
    <w:rsid w:val="00551FC7"/>
    <w:rsid w:val="00561CFF"/>
    <w:rsid w:val="005A5998"/>
    <w:rsid w:val="00705478"/>
    <w:rsid w:val="00715D4C"/>
    <w:rsid w:val="007718F5"/>
    <w:rsid w:val="007A3DA5"/>
    <w:rsid w:val="007D5EB1"/>
    <w:rsid w:val="008B5FB1"/>
    <w:rsid w:val="008E2B16"/>
    <w:rsid w:val="00975259"/>
    <w:rsid w:val="009A322A"/>
    <w:rsid w:val="009D1D8B"/>
    <w:rsid w:val="00A60502"/>
    <w:rsid w:val="00B85B96"/>
    <w:rsid w:val="00C119C3"/>
    <w:rsid w:val="00C12C3A"/>
    <w:rsid w:val="00D50B51"/>
    <w:rsid w:val="00DF33E7"/>
    <w:rsid w:val="00E30B3A"/>
    <w:rsid w:val="00E54D9D"/>
    <w:rsid w:val="00E61844"/>
    <w:rsid w:val="00EA630F"/>
    <w:rsid w:val="00ED2056"/>
    <w:rsid w:val="00FC2AE5"/>
    <w:rsid w:val="00FD735D"/>
    <w:rsid w:val="00FF4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55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12C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C12C3A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561C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61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1C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E30B3A"/>
    <w:rPr>
      <w:rFonts w:cs="Times New Roman"/>
    </w:rPr>
  </w:style>
  <w:style w:type="character" w:customStyle="1" w:styleId="c4">
    <w:name w:val="c4"/>
    <w:basedOn w:val="DefaultParagraphFont"/>
    <w:uiPriority w:val="99"/>
    <w:rsid w:val="00E30B3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35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35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172</TotalTime>
  <Pages>4</Pages>
  <Words>153</Words>
  <Characters>874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Admin</cp:lastModifiedBy>
  <cp:revision>27</cp:revision>
  <cp:lastPrinted>2018-09-25T05:38:00Z</cp:lastPrinted>
  <dcterms:created xsi:type="dcterms:W3CDTF">2018-08-08T19:13:00Z</dcterms:created>
  <dcterms:modified xsi:type="dcterms:W3CDTF">2019-02-04T06:35:00Z</dcterms:modified>
</cp:coreProperties>
</file>