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183D" w:rsidRPr="00732E0E" w:rsidRDefault="00FF183D" w:rsidP="00DB08AF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  <w:r w:rsidRPr="00732E0E">
        <w:rPr>
          <w:rFonts w:ascii="Times New Roman" w:hAnsi="Times New Roman"/>
          <w:b/>
          <w:sz w:val="32"/>
          <w:szCs w:val="32"/>
        </w:rPr>
        <w:t>Фотоотчет о проведенных мероприятиях</w:t>
      </w:r>
    </w:p>
    <w:p w:rsidR="00FF183D" w:rsidRPr="00732E0E" w:rsidRDefault="00FF183D" w:rsidP="00DB08AF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  <w:r w:rsidRPr="00732E0E">
        <w:rPr>
          <w:rFonts w:ascii="Times New Roman" w:hAnsi="Times New Roman"/>
          <w:b/>
          <w:sz w:val="32"/>
          <w:szCs w:val="32"/>
        </w:rPr>
        <w:t>в рамках зимней оздоровительной компании 2018 – 2019</w:t>
      </w:r>
    </w:p>
    <w:p w:rsidR="00FF183D" w:rsidRPr="00732E0E" w:rsidRDefault="00FF183D" w:rsidP="00DB08AF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  <w:r w:rsidRPr="00732E0E">
        <w:rPr>
          <w:rFonts w:ascii="Times New Roman" w:hAnsi="Times New Roman"/>
          <w:b/>
          <w:sz w:val="32"/>
          <w:szCs w:val="32"/>
        </w:rPr>
        <w:t>в младшей группе № 2</w:t>
      </w:r>
      <w:r>
        <w:rPr>
          <w:rFonts w:ascii="Times New Roman" w:hAnsi="Times New Roman"/>
          <w:b/>
          <w:sz w:val="32"/>
          <w:szCs w:val="32"/>
        </w:rPr>
        <w:t>.</w:t>
      </w:r>
    </w:p>
    <w:p w:rsidR="00FF183D" w:rsidRDefault="00FF183D" w:rsidP="00DB08AF">
      <w:pPr>
        <w:spacing w:after="0"/>
        <w:jc w:val="center"/>
        <w:rPr>
          <w:rFonts w:ascii="Times New Roman" w:hAnsi="Times New Roman"/>
          <w:sz w:val="32"/>
          <w:szCs w:val="32"/>
        </w:rPr>
      </w:pPr>
    </w:p>
    <w:p w:rsidR="00FF183D" w:rsidRPr="00090B92" w:rsidRDefault="00FF183D" w:rsidP="00DB08AF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090B92">
        <w:rPr>
          <w:rFonts w:ascii="Times New Roman" w:hAnsi="Times New Roman"/>
          <w:sz w:val="28"/>
          <w:szCs w:val="28"/>
        </w:rPr>
        <w:t>Провели:</w:t>
      </w:r>
    </w:p>
    <w:p w:rsidR="00FF183D" w:rsidRPr="00090B92" w:rsidRDefault="00FF183D" w:rsidP="00DB08AF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090B92">
        <w:rPr>
          <w:rFonts w:ascii="Times New Roman" w:hAnsi="Times New Roman"/>
          <w:sz w:val="28"/>
          <w:szCs w:val="28"/>
        </w:rPr>
        <w:t>Тарбина Н.А.</w:t>
      </w:r>
    </w:p>
    <w:p w:rsidR="00FF183D" w:rsidRDefault="00FF183D" w:rsidP="00DB08AF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090B92">
        <w:rPr>
          <w:rFonts w:ascii="Times New Roman" w:hAnsi="Times New Roman"/>
          <w:sz w:val="28"/>
          <w:szCs w:val="28"/>
        </w:rPr>
        <w:t xml:space="preserve">Костина М.Х. </w:t>
      </w:r>
    </w:p>
    <w:p w:rsidR="00FF183D" w:rsidRPr="00090B92" w:rsidRDefault="00FF183D" w:rsidP="00DB08AF">
      <w:pPr>
        <w:spacing w:after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воспитатель 1 кв. категории</w:t>
      </w:r>
    </w:p>
    <w:p w:rsidR="00FF183D" w:rsidRDefault="00FF183D" w:rsidP="004C0B62">
      <w:pPr>
        <w:spacing w:after="0"/>
        <w:ind w:left="-1077"/>
        <w:rPr>
          <w:rFonts w:ascii="Times New Roman" w:hAnsi="Times New Roman"/>
          <w:sz w:val="32"/>
          <w:szCs w:val="32"/>
        </w:rPr>
      </w:pPr>
    </w:p>
    <w:p w:rsidR="00FF183D" w:rsidRDefault="00FF183D" w:rsidP="004C0B62">
      <w:pPr>
        <w:spacing w:after="0"/>
        <w:ind w:left="-1077"/>
        <w:rPr>
          <w:rFonts w:ascii="Times New Roman" w:hAnsi="Times New Roman"/>
          <w:sz w:val="28"/>
          <w:szCs w:val="28"/>
        </w:rPr>
      </w:pPr>
      <w:r w:rsidRPr="00090B92">
        <w:rPr>
          <w:rFonts w:ascii="Times New Roman" w:hAnsi="Times New Roman"/>
          <w:sz w:val="28"/>
          <w:szCs w:val="28"/>
        </w:rPr>
        <w:t xml:space="preserve">Цель: создание оптимальных условий для организации познавательной, речевой, художественно – эстетической, двигательной, социально – коммуникативной, физической деятельности и оздоровительной работы с детьми в зимний период. </w:t>
      </w:r>
    </w:p>
    <w:p w:rsidR="00FF183D" w:rsidRDefault="00FF183D" w:rsidP="004C0B62">
      <w:pPr>
        <w:spacing w:after="0"/>
        <w:ind w:left="-1077"/>
        <w:rPr>
          <w:rFonts w:ascii="Times New Roman" w:hAnsi="Times New Roman"/>
          <w:sz w:val="28"/>
          <w:szCs w:val="28"/>
        </w:rPr>
      </w:pPr>
    </w:p>
    <w:p w:rsidR="00FF183D" w:rsidRPr="00090B92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  <w:r w:rsidRPr="00090B92">
        <w:rPr>
          <w:rFonts w:ascii="Times New Roman" w:hAnsi="Times New Roman"/>
          <w:b/>
          <w:sz w:val="28"/>
          <w:szCs w:val="28"/>
        </w:rPr>
        <w:t>Развлечение для детей «Зимняя сказка»</w:t>
      </w:r>
    </w:p>
    <w:p w:rsidR="00FF183D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  <w:lang w:val="en-US"/>
        </w:rPr>
      </w:pPr>
      <w:r w:rsidRPr="00090B92">
        <w:rPr>
          <w:rFonts w:ascii="Times New Roman" w:hAnsi="Times New Roman"/>
          <w:b/>
          <w:sz w:val="28"/>
          <w:szCs w:val="28"/>
        </w:rPr>
        <w:t>24.12.2018</w:t>
      </w:r>
    </w:p>
    <w:p w:rsidR="00FF183D" w:rsidRDefault="00FF183D" w:rsidP="00DB08AF">
      <w:pPr>
        <w:tabs>
          <w:tab w:val="left" w:pos="870"/>
        </w:tabs>
        <w:spacing w:after="0"/>
        <w:ind w:left="-1077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FF183D" w:rsidRDefault="00FF183D" w:rsidP="004C0B62">
      <w:pPr>
        <w:tabs>
          <w:tab w:val="left" w:pos="870"/>
        </w:tabs>
        <w:spacing w:after="0"/>
        <w:ind w:left="-1077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s1026" type="#_x0000_t75" style="position:absolute;left:0;text-align:left;margin-left:0;margin-top:0;width:229.5pt;height:172.5pt;z-index:251613184;visibility:visible;mso-position-horizontal:left;mso-position-vertical:top">
            <v:imagedata r:id="rId7" o:title=""/>
            <w10:wrap type="square"/>
          </v:shape>
        </w:pict>
      </w:r>
      <w:r>
        <w:rPr>
          <w:rFonts w:ascii="Times New Roman" w:hAnsi="Times New Roman"/>
          <w:b/>
          <w:sz w:val="28"/>
          <w:szCs w:val="28"/>
          <w:lang w:val="en-US"/>
        </w:rPr>
        <w:tab/>
      </w:r>
      <w:r w:rsidRPr="00C0193B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3" o:spid="_x0000_i1025" type="#_x0000_t75" style="width:221.25pt;height:164.25pt;visibility:visible">
            <v:imagedata r:id="rId8" o:title=""/>
          </v:shape>
        </w:pict>
      </w:r>
    </w:p>
    <w:p w:rsidR="00FF183D" w:rsidRPr="00732E0E" w:rsidRDefault="00FF183D" w:rsidP="004C0B62">
      <w:pPr>
        <w:tabs>
          <w:tab w:val="left" w:pos="1800"/>
        </w:tabs>
        <w:spacing w:after="0"/>
        <w:ind w:left="-1077"/>
        <w:rPr>
          <w:rFonts w:ascii="Times New Roman" w:hAnsi="Times New Roman"/>
          <w:sz w:val="24"/>
          <w:szCs w:val="24"/>
        </w:rPr>
      </w:pPr>
      <w:r w:rsidRPr="00732E0E">
        <w:rPr>
          <w:rFonts w:ascii="Times New Roman" w:hAnsi="Times New Roman"/>
          <w:sz w:val="24"/>
          <w:szCs w:val="24"/>
        </w:rPr>
        <w:t>Игра малой подвижности «Вырасти морковка»</w:t>
      </w:r>
    </w:p>
    <w:p w:rsidR="00FF183D" w:rsidRDefault="00FF183D" w:rsidP="004C0B62">
      <w:pPr>
        <w:tabs>
          <w:tab w:val="left" w:pos="1800"/>
        </w:tabs>
        <w:spacing w:after="0" w:line="240" w:lineRule="auto"/>
        <w:ind w:left="-1077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Рисунок 1" o:spid="_x0000_s1027" type="#_x0000_t75" style="position:absolute;left:0;text-align:left;margin-left:226.2pt;margin-top:37.8pt;width:215.25pt;height:161.25pt;z-index:251612160;visibility:visible">
            <v:imagedata r:id="rId9" o:title=""/>
            <w10:wrap type="square"/>
          </v:shape>
        </w:pict>
      </w:r>
      <w:r w:rsidRPr="00732E0E">
        <w:rPr>
          <w:rFonts w:ascii="Times New Roman" w:hAnsi="Times New Roman"/>
          <w:sz w:val="24"/>
          <w:szCs w:val="24"/>
        </w:rPr>
        <w:t>Игра малой подвижности «Зайка беленький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732E0E">
        <w:rPr>
          <w:rFonts w:ascii="Times New Roman" w:hAnsi="Times New Roman"/>
          <w:sz w:val="24"/>
          <w:szCs w:val="24"/>
        </w:rPr>
        <w:t>сидит»</w:t>
      </w:r>
      <w:r w:rsidRPr="00D72236">
        <w:rPr>
          <w:rFonts w:ascii="Times New Roman" w:hAnsi="Times New Roman"/>
          <w:b/>
          <w:sz w:val="28"/>
          <w:szCs w:val="28"/>
        </w:rPr>
        <w:tab/>
      </w:r>
      <w:r w:rsidRPr="00C0193B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4" o:spid="_x0000_i1026" type="#_x0000_t75" style="width:225.75pt;height:169.5pt;visibility:visible">
            <v:imagedata r:id="rId10" o:title=""/>
          </v:shape>
        </w:pict>
      </w:r>
      <w:r w:rsidRPr="00D72236">
        <w:rPr>
          <w:rFonts w:ascii="Times New Roman" w:hAnsi="Times New Roman"/>
          <w:b/>
          <w:sz w:val="28"/>
          <w:szCs w:val="28"/>
        </w:rPr>
        <w:br w:type="textWrapping" w:clear="all"/>
      </w:r>
      <w:r>
        <w:rPr>
          <w:rFonts w:ascii="Times New Roman" w:hAnsi="Times New Roman"/>
          <w:sz w:val="24"/>
          <w:szCs w:val="24"/>
        </w:rPr>
        <w:t xml:space="preserve">Постройка </w:t>
      </w:r>
      <w:r w:rsidRPr="00732E0E">
        <w:rPr>
          <w:rFonts w:ascii="Times New Roman" w:hAnsi="Times New Roman"/>
          <w:sz w:val="24"/>
          <w:szCs w:val="24"/>
        </w:rPr>
        <w:t xml:space="preserve"> домика для зайки</w:t>
      </w:r>
    </w:p>
    <w:p w:rsidR="00FF183D" w:rsidRDefault="00FF183D" w:rsidP="004C0B62">
      <w:pPr>
        <w:tabs>
          <w:tab w:val="left" w:pos="5220"/>
        </w:tabs>
        <w:spacing w:after="0" w:line="240" w:lineRule="auto"/>
        <w:ind w:left="-1077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Игра малой подвижности «Зайка беленький сидит». </w:t>
      </w:r>
    </w:p>
    <w:p w:rsidR="00FF183D" w:rsidRPr="00012A90" w:rsidRDefault="00FF183D" w:rsidP="004C0B62">
      <w:pPr>
        <w:spacing w:after="0" w:line="240" w:lineRule="auto"/>
        <w:ind w:left="-1134" w:right="57"/>
        <w:rPr>
          <w:rFonts w:ascii="Times New Roman" w:hAnsi="Times New Roman"/>
          <w:sz w:val="24"/>
          <w:szCs w:val="24"/>
          <w:lang w:eastAsia="ru-RU"/>
        </w:rPr>
      </w:pPr>
      <w:r w:rsidRPr="00FA1A78">
        <w:rPr>
          <w:rFonts w:ascii="Times New Roman" w:hAnsi="Times New Roman"/>
          <w:b/>
          <w:sz w:val="24"/>
          <w:szCs w:val="24"/>
          <w:u w:val="single"/>
          <w:bdr w:val="none" w:sz="0" w:space="0" w:color="auto" w:frame="1"/>
          <w:lang w:eastAsia="ru-RU"/>
        </w:rPr>
        <w:t>Цель</w:t>
      </w:r>
      <w:r w:rsidRPr="00FA1A78">
        <w:rPr>
          <w:rFonts w:ascii="Times New Roman" w:hAnsi="Times New Roman"/>
          <w:b/>
          <w:sz w:val="24"/>
          <w:szCs w:val="24"/>
          <w:lang w:eastAsia="ru-RU"/>
        </w:rPr>
        <w:t>:</w:t>
      </w:r>
      <w:r w:rsidRPr="00012A90">
        <w:rPr>
          <w:rFonts w:ascii="Times New Roman" w:hAnsi="Times New Roman"/>
          <w:sz w:val="24"/>
          <w:szCs w:val="24"/>
          <w:lang w:eastAsia="ru-RU"/>
        </w:rPr>
        <w:t xml:space="preserve"> Обобщение и закрепление знаний </w:t>
      </w:r>
      <w:r w:rsidRPr="00012A90">
        <w:rPr>
          <w:rFonts w:ascii="Times New Roman" w:hAnsi="Times New Roman"/>
          <w:bCs/>
          <w:sz w:val="24"/>
          <w:szCs w:val="24"/>
          <w:lang w:eastAsia="ru-RU"/>
        </w:rPr>
        <w:t>детей о цвете</w:t>
      </w:r>
      <w:r w:rsidRPr="00012A90">
        <w:rPr>
          <w:rFonts w:ascii="Times New Roman" w:hAnsi="Times New Roman"/>
          <w:sz w:val="24"/>
          <w:szCs w:val="24"/>
          <w:lang w:eastAsia="ru-RU"/>
        </w:rPr>
        <w:t>, форме, величине, количестве предметов; развитие усидчивости в тонких движениях рук.</w:t>
      </w:r>
    </w:p>
    <w:p w:rsidR="00FF183D" w:rsidRPr="00FA1A78" w:rsidRDefault="00FF183D" w:rsidP="004C0B62">
      <w:pPr>
        <w:spacing w:after="0" w:line="240" w:lineRule="auto"/>
        <w:ind w:left="-1134" w:right="57"/>
        <w:rPr>
          <w:rFonts w:ascii="Times New Roman" w:hAnsi="Times New Roman"/>
          <w:b/>
          <w:sz w:val="24"/>
          <w:szCs w:val="24"/>
          <w:lang w:eastAsia="ru-RU"/>
        </w:rPr>
      </w:pPr>
      <w:r w:rsidRPr="00FA1A78">
        <w:rPr>
          <w:rFonts w:ascii="Times New Roman" w:hAnsi="Times New Roman"/>
          <w:b/>
          <w:sz w:val="24"/>
          <w:szCs w:val="24"/>
          <w:u w:val="single"/>
          <w:bdr w:val="none" w:sz="0" w:space="0" w:color="auto" w:frame="1"/>
          <w:lang w:eastAsia="ru-RU"/>
        </w:rPr>
        <w:t>Задачи</w:t>
      </w:r>
      <w:r w:rsidRPr="00FA1A78">
        <w:rPr>
          <w:rFonts w:ascii="Times New Roman" w:hAnsi="Times New Roman"/>
          <w:b/>
          <w:sz w:val="24"/>
          <w:szCs w:val="24"/>
          <w:lang w:eastAsia="ru-RU"/>
        </w:rPr>
        <w:t>:</w:t>
      </w:r>
    </w:p>
    <w:p w:rsidR="00FF183D" w:rsidRPr="00012A90" w:rsidRDefault="00FF183D" w:rsidP="004C0B62">
      <w:pPr>
        <w:spacing w:after="0" w:line="240" w:lineRule="auto"/>
        <w:ind w:left="-1134" w:right="57"/>
        <w:rPr>
          <w:rFonts w:ascii="Times New Roman" w:hAnsi="Times New Roman"/>
          <w:sz w:val="24"/>
          <w:szCs w:val="24"/>
          <w:lang w:eastAsia="ru-RU"/>
        </w:rPr>
      </w:pPr>
      <w:r w:rsidRPr="00012A90">
        <w:rPr>
          <w:rFonts w:ascii="Times New Roman" w:hAnsi="Times New Roman"/>
          <w:sz w:val="24"/>
          <w:szCs w:val="24"/>
          <w:u w:val="single"/>
          <w:bdr w:val="none" w:sz="0" w:space="0" w:color="auto" w:frame="1"/>
          <w:lang w:eastAsia="ru-RU"/>
        </w:rPr>
        <w:t>Образовательные</w:t>
      </w:r>
      <w:r w:rsidRPr="00012A90">
        <w:rPr>
          <w:rFonts w:ascii="Times New Roman" w:hAnsi="Times New Roman"/>
          <w:sz w:val="24"/>
          <w:szCs w:val="24"/>
          <w:lang w:eastAsia="ru-RU"/>
        </w:rPr>
        <w:t>:</w:t>
      </w:r>
    </w:p>
    <w:p w:rsidR="00FF183D" w:rsidRPr="00012A90" w:rsidRDefault="00FF183D" w:rsidP="004C0B62">
      <w:pPr>
        <w:spacing w:after="0" w:line="240" w:lineRule="auto"/>
        <w:ind w:left="-1134" w:right="57"/>
        <w:rPr>
          <w:rFonts w:ascii="Times New Roman" w:hAnsi="Times New Roman"/>
          <w:sz w:val="24"/>
          <w:szCs w:val="24"/>
          <w:lang w:eastAsia="ru-RU"/>
        </w:rPr>
      </w:pPr>
      <w:r w:rsidRPr="00012A90">
        <w:rPr>
          <w:rFonts w:ascii="Times New Roman" w:hAnsi="Times New Roman"/>
          <w:sz w:val="24"/>
          <w:szCs w:val="24"/>
          <w:lang w:eastAsia="ru-RU"/>
        </w:rPr>
        <w:t>1. Закреплять умение </w:t>
      </w:r>
      <w:r w:rsidRPr="00012A90">
        <w:rPr>
          <w:rFonts w:ascii="Times New Roman" w:hAnsi="Times New Roman"/>
          <w:bCs/>
          <w:sz w:val="24"/>
          <w:szCs w:val="24"/>
          <w:lang w:eastAsia="ru-RU"/>
        </w:rPr>
        <w:t>детей</w:t>
      </w:r>
      <w:r w:rsidRPr="00012A90">
        <w:rPr>
          <w:rFonts w:ascii="Times New Roman" w:hAnsi="Times New Roman"/>
          <w:sz w:val="24"/>
          <w:szCs w:val="24"/>
          <w:lang w:eastAsia="ru-RU"/>
        </w:rPr>
        <w:t> самостоятельно складывать сложную фигуру из основных геометрических фигур </w:t>
      </w:r>
      <w:r w:rsidRPr="00012A90">
        <w:rPr>
          <w:rFonts w:ascii="Times New Roman" w:hAnsi="Times New Roman"/>
          <w:i/>
          <w:iCs/>
          <w:sz w:val="24"/>
          <w:szCs w:val="24"/>
          <w:bdr w:val="none" w:sz="0" w:space="0" w:color="auto" w:frame="1"/>
          <w:lang w:eastAsia="ru-RU"/>
        </w:rPr>
        <w:t xml:space="preserve">(дом из 2х квадратов, треугольника и прямоугольника). </w:t>
      </w:r>
    </w:p>
    <w:p w:rsidR="00FF183D" w:rsidRPr="00012A90" w:rsidRDefault="00FF183D" w:rsidP="004C0B62">
      <w:pPr>
        <w:spacing w:after="0" w:line="240" w:lineRule="auto"/>
        <w:ind w:left="-1134" w:right="57"/>
        <w:rPr>
          <w:rFonts w:ascii="Times New Roman" w:hAnsi="Times New Roman"/>
          <w:sz w:val="24"/>
          <w:szCs w:val="24"/>
          <w:lang w:eastAsia="ru-RU"/>
        </w:rPr>
      </w:pPr>
      <w:r w:rsidRPr="00012A90">
        <w:rPr>
          <w:rFonts w:ascii="Times New Roman" w:hAnsi="Times New Roman"/>
          <w:sz w:val="24"/>
          <w:szCs w:val="24"/>
          <w:lang w:eastAsia="ru-RU"/>
        </w:rPr>
        <w:t>2. Закреплять умение разделять предметы по размеру </w:t>
      </w:r>
      <w:r w:rsidRPr="00012A90">
        <w:rPr>
          <w:rFonts w:ascii="Times New Roman" w:hAnsi="Times New Roman"/>
          <w:i/>
          <w:iCs/>
          <w:sz w:val="24"/>
          <w:szCs w:val="24"/>
          <w:bdr w:val="none" w:sz="0" w:space="0" w:color="auto" w:frame="1"/>
          <w:lang w:eastAsia="ru-RU"/>
        </w:rPr>
        <w:t>(большой и маленький квадраты)</w:t>
      </w:r>
      <w:r w:rsidRPr="00012A90">
        <w:rPr>
          <w:rFonts w:ascii="Times New Roman" w:hAnsi="Times New Roman"/>
          <w:sz w:val="24"/>
          <w:szCs w:val="24"/>
          <w:lang w:eastAsia="ru-RU"/>
        </w:rPr>
        <w:t>.</w:t>
      </w:r>
    </w:p>
    <w:p w:rsidR="00FF183D" w:rsidRPr="00012A90" w:rsidRDefault="00FF183D" w:rsidP="004C0B62">
      <w:pPr>
        <w:spacing w:after="0" w:line="240" w:lineRule="auto"/>
        <w:ind w:left="-1134" w:right="57"/>
        <w:rPr>
          <w:rFonts w:ascii="Times New Roman" w:hAnsi="Times New Roman"/>
          <w:sz w:val="24"/>
          <w:szCs w:val="24"/>
          <w:lang w:eastAsia="ru-RU"/>
        </w:rPr>
      </w:pPr>
      <w:r w:rsidRPr="00012A90">
        <w:rPr>
          <w:rFonts w:ascii="Times New Roman" w:hAnsi="Times New Roman"/>
          <w:sz w:val="24"/>
          <w:szCs w:val="24"/>
          <w:u w:val="single"/>
          <w:bdr w:val="none" w:sz="0" w:space="0" w:color="auto" w:frame="1"/>
          <w:lang w:eastAsia="ru-RU"/>
        </w:rPr>
        <w:t>Развивающие</w:t>
      </w:r>
      <w:r w:rsidRPr="00012A90">
        <w:rPr>
          <w:rFonts w:ascii="Times New Roman" w:hAnsi="Times New Roman"/>
          <w:sz w:val="24"/>
          <w:szCs w:val="24"/>
          <w:lang w:eastAsia="ru-RU"/>
        </w:rPr>
        <w:t>:</w:t>
      </w:r>
    </w:p>
    <w:p w:rsidR="00FF183D" w:rsidRPr="00012A90" w:rsidRDefault="00FF183D" w:rsidP="004C0B62">
      <w:pPr>
        <w:spacing w:after="0" w:line="240" w:lineRule="auto"/>
        <w:ind w:left="-1134" w:right="57"/>
        <w:rPr>
          <w:rFonts w:ascii="Times New Roman" w:hAnsi="Times New Roman"/>
          <w:sz w:val="24"/>
          <w:szCs w:val="24"/>
          <w:lang w:eastAsia="ru-RU"/>
        </w:rPr>
      </w:pPr>
      <w:r w:rsidRPr="00012A90">
        <w:rPr>
          <w:rFonts w:ascii="Times New Roman" w:hAnsi="Times New Roman"/>
          <w:sz w:val="24"/>
          <w:szCs w:val="24"/>
          <w:lang w:eastAsia="ru-RU"/>
        </w:rPr>
        <w:t>1. Способствовать развитию зрительного восприятия и внимания.</w:t>
      </w:r>
    </w:p>
    <w:p w:rsidR="00FF183D" w:rsidRPr="00012A90" w:rsidRDefault="00FF183D" w:rsidP="004C0B62">
      <w:pPr>
        <w:spacing w:after="0" w:line="240" w:lineRule="auto"/>
        <w:ind w:left="-1134" w:right="57"/>
        <w:rPr>
          <w:rFonts w:ascii="Times New Roman" w:hAnsi="Times New Roman"/>
          <w:sz w:val="24"/>
          <w:szCs w:val="24"/>
          <w:lang w:eastAsia="ru-RU"/>
        </w:rPr>
      </w:pPr>
      <w:r w:rsidRPr="00012A90">
        <w:rPr>
          <w:rFonts w:ascii="Times New Roman" w:hAnsi="Times New Roman"/>
          <w:sz w:val="24"/>
          <w:szCs w:val="24"/>
          <w:lang w:eastAsia="ru-RU"/>
        </w:rPr>
        <w:t>2. Продолжать формировать мыслительную деятельность.</w:t>
      </w:r>
    </w:p>
    <w:p w:rsidR="00FF183D" w:rsidRPr="00012A90" w:rsidRDefault="00FF183D" w:rsidP="004C0B62">
      <w:pPr>
        <w:spacing w:after="0" w:line="240" w:lineRule="auto"/>
        <w:ind w:left="-1134" w:right="57"/>
        <w:rPr>
          <w:rFonts w:ascii="Times New Roman" w:hAnsi="Times New Roman"/>
          <w:sz w:val="24"/>
          <w:szCs w:val="24"/>
          <w:lang w:eastAsia="ru-RU"/>
        </w:rPr>
      </w:pPr>
      <w:r w:rsidRPr="00012A90">
        <w:rPr>
          <w:rFonts w:ascii="Times New Roman" w:hAnsi="Times New Roman"/>
          <w:sz w:val="24"/>
          <w:szCs w:val="24"/>
          <w:lang w:eastAsia="ru-RU"/>
        </w:rPr>
        <w:t>3. Развивать общую и мелкую моторику.</w:t>
      </w:r>
    </w:p>
    <w:p w:rsidR="00FF183D" w:rsidRPr="00012A90" w:rsidRDefault="00FF183D" w:rsidP="004C0B62">
      <w:pPr>
        <w:spacing w:after="0" w:line="240" w:lineRule="auto"/>
        <w:ind w:left="-1134" w:right="57"/>
        <w:rPr>
          <w:rFonts w:ascii="Times New Roman" w:hAnsi="Times New Roman"/>
          <w:sz w:val="24"/>
          <w:szCs w:val="24"/>
          <w:lang w:eastAsia="ru-RU"/>
        </w:rPr>
      </w:pPr>
      <w:r w:rsidRPr="00012A90">
        <w:rPr>
          <w:rFonts w:ascii="Times New Roman" w:hAnsi="Times New Roman"/>
          <w:sz w:val="24"/>
          <w:szCs w:val="24"/>
          <w:lang w:eastAsia="ru-RU"/>
        </w:rPr>
        <w:t>4. Активизировать речь </w:t>
      </w:r>
      <w:r w:rsidRPr="00012A90">
        <w:rPr>
          <w:rFonts w:ascii="Times New Roman" w:hAnsi="Times New Roman"/>
          <w:bCs/>
          <w:sz w:val="24"/>
          <w:szCs w:val="24"/>
          <w:lang w:eastAsia="ru-RU"/>
        </w:rPr>
        <w:t>детей</w:t>
      </w:r>
      <w:r w:rsidRPr="00012A90">
        <w:rPr>
          <w:rFonts w:ascii="Times New Roman" w:hAnsi="Times New Roman"/>
          <w:sz w:val="24"/>
          <w:szCs w:val="24"/>
          <w:lang w:eastAsia="ru-RU"/>
        </w:rPr>
        <w:t>.</w:t>
      </w:r>
    </w:p>
    <w:p w:rsidR="00FF183D" w:rsidRPr="00012A90" w:rsidRDefault="00FF183D" w:rsidP="004C0B62">
      <w:pPr>
        <w:spacing w:after="0" w:line="240" w:lineRule="auto"/>
        <w:ind w:left="-1134" w:right="57"/>
        <w:rPr>
          <w:rFonts w:ascii="Times New Roman" w:hAnsi="Times New Roman"/>
          <w:sz w:val="24"/>
          <w:szCs w:val="24"/>
          <w:lang w:eastAsia="ru-RU"/>
        </w:rPr>
      </w:pPr>
      <w:r w:rsidRPr="00012A90">
        <w:rPr>
          <w:rFonts w:ascii="Times New Roman" w:hAnsi="Times New Roman"/>
          <w:sz w:val="24"/>
          <w:szCs w:val="24"/>
          <w:u w:val="single"/>
          <w:bdr w:val="none" w:sz="0" w:space="0" w:color="auto" w:frame="1"/>
          <w:lang w:eastAsia="ru-RU"/>
        </w:rPr>
        <w:t>Воспитательные</w:t>
      </w:r>
      <w:r w:rsidRPr="00012A90">
        <w:rPr>
          <w:rFonts w:ascii="Times New Roman" w:hAnsi="Times New Roman"/>
          <w:sz w:val="24"/>
          <w:szCs w:val="24"/>
          <w:lang w:eastAsia="ru-RU"/>
        </w:rPr>
        <w:t>:</w:t>
      </w:r>
    </w:p>
    <w:p w:rsidR="00FF183D" w:rsidRPr="00012A90" w:rsidRDefault="00FF183D" w:rsidP="004C0B62">
      <w:pPr>
        <w:spacing w:after="0" w:line="240" w:lineRule="auto"/>
        <w:ind w:left="-1134" w:right="57"/>
        <w:rPr>
          <w:rFonts w:ascii="Times New Roman" w:hAnsi="Times New Roman"/>
          <w:sz w:val="24"/>
          <w:szCs w:val="24"/>
          <w:lang w:eastAsia="ru-RU"/>
        </w:rPr>
      </w:pPr>
      <w:r w:rsidRPr="00012A90">
        <w:rPr>
          <w:rFonts w:ascii="Times New Roman" w:hAnsi="Times New Roman"/>
          <w:sz w:val="24"/>
          <w:szCs w:val="24"/>
          <w:lang w:eastAsia="ru-RU"/>
        </w:rPr>
        <w:t>1. Воспитывать эмоционально-положительное отношение к игре.</w:t>
      </w:r>
    </w:p>
    <w:p w:rsidR="00FF183D" w:rsidRPr="00012A90" w:rsidRDefault="00FF183D" w:rsidP="004C0B62">
      <w:pPr>
        <w:spacing w:after="0" w:line="240" w:lineRule="auto"/>
        <w:ind w:left="-1134" w:right="57"/>
        <w:rPr>
          <w:rFonts w:ascii="Times New Roman" w:hAnsi="Times New Roman"/>
          <w:sz w:val="24"/>
          <w:szCs w:val="24"/>
          <w:lang w:eastAsia="ru-RU"/>
        </w:rPr>
      </w:pPr>
      <w:r w:rsidRPr="00012A90">
        <w:rPr>
          <w:rFonts w:ascii="Times New Roman" w:hAnsi="Times New Roman"/>
          <w:sz w:val="24"/>
          <w:szCs w:val="24"/>
          <w:lang w:eastAsia="ru-RU"/>
        </w:rPr>
        <w:t>2. Воспитывать желание помочь персонажам.</w:t>
      </w:r>
    </w:p>
    <w:p w:rsidR="00FF183D" w:rsidRPr="00012A90" w:rsidRDefault="00FF183D" w:rsidP="004C0B62">
      <w:pPr>
        <w:spacing w:after="0" w:line="240" w:lineRule="auto"/>
        <w:ind w:left="-1134" w:right="57"/>
        <w:rPr>
          <w:rFonts w:ascii="Times New Roman" w:hAnsi="Times New Roman"/>
          <w:sz w:val="24"/>
          <w:szCs w:val="24"/>
          <w:lang w:eastAsia="ru-RU"/>
        </w:rPr>
      </w:pPr>
      <w:r w:rsidRPr="00012A90">
        <w:rPr>
          <w:rFonts w:ascii="Times New Roman" w:hAnsi="Times New Roman"/>
          <w:sz w:val="24"/>
          <w:szCs w:val="24"/>
          <w:lang w:eastAsia="ru-RU"/>
        </w:rPr>
        <w:t>3. Проявлять доброжелательное отношение друг к другу.</w:t>
      </w:r>
    </w:p>
    <w:p w:rsidR="00FF183D" w:rsidRPr="00D72236" w:rsidRDefault="00FF183D" w:rsidP="004C0B62">
      <w:pPr>
        <w:tabs>
          <w:tab w:val="left" w:pos="5220"/>
        </w:tabs>
        <w:spacing w:after="0" w:line="240" w:lineRule="auto"/>
        <w:ind w:left="-1134" w:right="57"/>
        <w:rPr>
          <w:rFonts w:ascii="Times New Roman" w:hAnsi="Times New Roman"/>
          <w:b/>
          <w:sz w:val="24"/>
          <w:szCs w:val="24"/>
        </w:rPr>
      </w:pPr>
    </w:p>
    <w:p w:rsidR="00FF183D" w:rsidRPr="00732E0E" w:rsidRDefault="00FF183D" w:rsidP="008C1C54">
      <w:pPr>
        <w:tabs>
          <w:tab w:val="left" w:pos="5220"/>
        </w:tabs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</w:t>
      </w:r>
      <w:r w:rsidRPr="00090B92">
        <w:rPr>
          <w:rFonts w:ascii="Times New Roman" w:hAnsi="Times New Roman"/>
          <w:b/>
          <w:sz w:val="28"/>
          <w:szCs w:val="28"/>
        </w:rPr>
        <w:t>Творческая мастерская с детьми</w:t>
      </w:r>
    </w:p>
    <w:p w:rsidR="00FF183D" w:rsidRPr="00090B92" w:rsidRDefault="00FF183D" w:rsidP="008C1C54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  <w:r w:rsidRPr="00090B92">
        <w:rPr>
          <w:rFonts w:ascii="Times New Roman" w:hAnsi="Times New Roman"/>
          <w:b/>
          <w:sz w:val="28"/>
          <w:szCs w:val="28"/>
        </w:rPr>
        <w:t>«Здравствуй Новый год»</w:t>
      </w:r>
    </w:p>
    <w:p w:rsidR="00FF183D" w:rsidRDefault="00FF183D" w:rsidP="008C1C54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  <w:r w:rsidRPr="00090B92">
        <w:rPr>
          <w:rFonts w:ascii="Times New Roman" w:hAnsi="Times New Roman"/>
          <w:b/>
          <w:sz w:val="28"/>
          <w:szCs w:val="28"/>
        </w:rPr>
        <w:t>25.12.2018</w:t>
      </w:r>
    </w:p>
    <w:p w:rsidR="00FF183D" w:rsidRPr="00D72236" w:rsidRDefault="00FF183D" w:rsidP="008C1C54">
      <w:pPr>
        <w:spacing w:after="0"/>
        <w:ind w:left="-1077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>
          <v:shape id="_x0000_s1028" type="#_x0000_t75" style="position:absolute;left:0;text-align:left;margin-left:197.65pt;margin-top:296.95pt;width:302.9pt;height:234.7pt;z-index:251625472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">
            <v:imagedata r:id="rId11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29" type="#_x0000_t75" style="position:absolute;left:0;text-align:left;margin-left:-71.35pt;margin-top:296.95pt;width:289.9pt;height:224.65pt;z-index:251624448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">
            <v:imagedata r:id="rId12" o:title=""/>
            <o:lock v:ext="edit" aspectratio="f"/>
            <w10:wrap type="square" anchorx="margin" anchory="margin"/>
          </v:shape>
        </w:pict>
      </w:r>
    </w:p>
    <w:p w:rsidR="00FF183D" w:rsidRPr="00D72236" w:rsidRDefault="00FF183D" w:rsidP="004C0B62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</w:t>
      </w:r>
    </w:p>
    <w:p w:rsidR="00FF183D" w:rsidRPr="00D72236" w:rsidRDefault="00FF183D" w:rsidP="004C0B62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4C0B62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4C0B62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4C0B62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4C0B62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4C0B62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F183D" w:rsidRPr="00090B92" w:rsidRDefault="00FF183D" w:rsidP="00BF6AAD">
      <w:pPr>
        <w:spacing w:after="0"/>
        <w:rPr>
          <w:rFonts w:ascii="Times New Roman" w:hAnsi="Times New Roman"/>
          <w:b/>
          <w:sz w:val="28"/>
          <w:szCs w:val="28"/>
        </w:rPr>
      </w:pPr>
      <w:r w:rsidRPr="00D72236">
        <w:rPr>
          <w:rFonts w:ascii="Times New Roman" w:hAnsi="Times New Roman"/>
          <w:b/>
          <w:sz w:val="28"/>
          <w:szCs w:val="28"/>
        </w:rPr>
        <w:t xml:space="preserve">         </w:t>
      </w:r>
      <w:r>
        <w:rPr>
          <w:rFonts w:ascii="Times New Roman" w:hAnsi="Times New Roman"/>
          <w:b/>
          <w:sz w:val="28"/>
          <w:szCs w:val="28"/>
        </w:rPr>
        <w:t xml:space="preserve">                           </w:t>
      </w:r>
      <w:r w:rsidRPr="00090B92">
        <w:rPr>
          <w:rFonts w:ascii="Times New Roman" w:hAnsi="Times New Roman"/>
          <w:b/>
          <w:sz w:val="28"/>
          <w:szCs w:val="28"/>
        </w:rPr>
        <w:t>Зимнее развлечение</w:t>
      </w:r>
    </w:p>
    <w:p w:rsidR="00FF183D" w:rsidRPr="00090B92" w:rsidRDefault="00FF183D" w:rsidP="00BF6AAD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  <w:r w:rsidRPr="00090B92">
        <w:rPr>
          <w:rFonts w:ascii="Times New Roman" w:hAnsi="Times New Roman"/>
          <w:b/>
          <w:sz w:val="28"/>
          <w:szCs w:val="28"/>
        </w:rPr>
        <w:t>«Новогоднее путешествие»</w:t>
      </w:r>
    </w:p>
    <w:p w:rsidR="00FF183D" w:rsidRPr="00D72236" w:rsidRDefault="00FF183D" w:rsidP="00AE3B8E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  <w:r w:rsidRPr="00D72236">
        <w:rPr>
          <w:rFonts w:ascii="Times New Roman" w:hAnsi="Times New Roman"/>
          <w:b/>
          <w:sz w:val="28"/>
          <w:szCs w:val="28"/>
        </w:rPr>
        <w:t xml:space="preserve">                                                  </w:t>
      </w:r>
      <w:r w:rsidRPr="00090B92">
        <w:rPr>
          <w:rFonts w:ascii="Times New Roman" w:hAnsi="Times New Roman"/>
          <w:b/>
          <w:sz w:val="28"/>
          <w:szCs w:val="28"/>
        </w:rPr>
        <w:t>26.12.2018</w:t>
      </w:r>
    </w:p>
    <w:p w:rsidR="00FF183D" w:rsidRPr="00D72236" w:rsidRDefault="00FF183D" w:rsidP="00BF6AAD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>
          <v:shape id="_x0000_s1030" type="#_x0000_t75" style="position:absolute;left:0;text-align:left;margin-left:260.15pt;margin-top:53.95pt;width:260.65pt;height:184.3pt;z-index:251626496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">
            <v:imagedata r:id="rId13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left:0;text-align:left;margin-left:220.95pt;margin-top:560.5pt;width:256.5pt;height:.05pt;z-index:251637760" stroked="f">
            <v:textbox style="mso-next-textbox:#_x0000_s1031;mso-fit-shape-to-text:t" inset="0,0,0,0">
              <w:txbxContent>
                <w:p w:rsidR="00FF183D" w:rsidRPr="0012444E" w:rsidRDefault="00FF183D" w:rsidP="009D5BA0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32" type="#_x0000_t75" style="position:absolute;left:0;text-align:left;margin-left:220.95pt;margin-top:385pt;width:256.5pt;height:171pt;z-index:251628544;visibility:visible">
            <v:imagedata r:id="rId14" o:title=""/>
            <w10:wrap type="square"/>
          </v:shape>
        </w:pict>
      </w:r>
      <w:r>
        <w:rPr>
          <w:noProof/>
          <w:lang w:eastAsia="ru-RU"/>
        </w:rPr>
        <w:pict>
          <v:shape id="_x0000_s1033" type="#_x0000_t202" style="position:absolute;left:0;text-align:left;margin-left:-63.3pt;margin-top:550.75pt;width:254.25pt;height:.05pt;z-index:251636736" stroked="f">
            <v:textbox style="mso-next-textbox:#_x0000_s1033;mso-fit-shape-to-text:t" inset="0,0,0,0">
              <w:txbxContent>
                <w:p w:rsidR="00FF183D" w:rsidRPr="004A4731" w:rsidRDefault="00FF183D" w:rsidP="009D5BA0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34" type="#_x0000_t75" style="position:absolute;left:0;text-align:left;margin-left:-74.35pt;margin-top:422.2pt;width:291.35pt;height:204.5pt;z-index:251630592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">
            <v:imagedata r:id="rId15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35" type="#_x0000_t75" style="position:absolute;left:0;text-align:left;margin-left:-79.6pt;margin-top:235.45pt;width:295.7pt;height:207.35pt;z-index:251629568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">
            <v:imagedata r:id="rId16" o:title=""/>
            <o:lock v:ext="edit" aspectratio="f"/>
            <w10:wrap type="square" anchorx="margin" anchory="margin"/>
          </v:shape>
        </w:pict>
      </w:r>
    </w:p>
    <w:p w:rsidR="00FF183D" w:rsidRPr="00D72236" w:rsidRDefault="00FF183D" w:rsidP="00BF6AAD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BF6AAD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BF6AAD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8C1C54">
      <w:pPr>
        <w:spacing w:after="0"/>
        <w:ind w:left="-1077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4" o:spid="_x0000_s1036" type="#_x0000_t75" style="position:absolute;left:0;text-align:left;margin-left:194.5pt;margin-top:235.45pt;width:295.2pt;height:207.35pt;z-index:251631616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">
            <v:imagedata r:id="rId17" o:title=""/>
            <o:lock v:ext="edit" aspectratio="f"/>
            <w10:wrap type="square" anchorx="margin" anchory="margin"/>
          </v:shape>
        </w:pict>
      </w:r>
    </w:p>
    <w:p w:rsidR="00FF183D" w:rsidRPr="00D72236" w:rsidRDefault="00FF183D" w:rsidP="008C1C54">
      <w:pPr>
        <w:spacing w:after="0"/>
        <w:ind w:left="-1077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_x0000_s1037" type="#_x0000_t202" style="position:absolute;left:0;text-align:left;margin-left:-63.3pt;margin-top:70.4pt;width:210pt;height:.05pt;z-index:251632640" stroked="f">
            <v:textbox style="mso-next-textbox:#_x0000_s1037;mso-fit-shape-to-text:t" inset="0,0,0,0">
              <w:txbxContent>
                <w:p w:rsidR="00FF183D" w:rsidRPr="009D7A0B" w:rsidRDefault="00FF183D" w:rsidP="00AE3B8E">
                  <w:pPr>
                    <w:pStyle w:val="Caption"/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38" type="#_x0000_t75" style="position:absolute;left:0;text-align:left;margin-left:-74.35pt;margin-top:63.95pt;width:247.2pt;height:175.2pt;z-index:251627520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">
            <v:imagedata r:id="rId18" o:title=""/>
            <o:lock v:ext="edit" aspectratio="f"/>
            <w10:wrap type="square" anchorx="margin" anchory="margin"/>
          </v:shape>
        </w:pict>
      </w:r>
    </w:p>
    <w:p w:rsidR="00FF183D" w:rsidRPr="00D72236" w:rsidRDefault="00FF183D" w:rsidP="008C1C54">
      <w:pPr>
        <w:spacing w:after="0"/>
        <w:ind w:left="-1077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8C1C54">
      <w:pPr>
        <w:spacing w:after="0"/>
        <w:ind w:left="-1077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46616C">
      <w:pPr>
        <w:spacing w:after="0"/>
        <w:ind w:left="-1077"/>
        <w:jc w:val="center"/>
        <w:rPr>
          <w:sz w:val="28"/>
          <w:szCs w:val="28"/>
        </w:rPr>
      </w:pPr>
      <w:r>
        <w:rPr>
          <w:noProof/>
          <w:lang w:eastAsia="ru-RU"/>
        </w:rPr>
        <w:pict>
          <v:shape id="_x0000_s1039" type="#_x0000_t202" style="position:absolute;left:0;text-align:left;margin-left:104.6pt;margin-top:12.35pt;width:223.75pt;height:18pt;z-index:251633664" stroked="f">
            <v:textbox style="mso-next-textbox:#_x0000_s1039" inset="0,0,0,0">
              <w:txbxContent>
                <w:p w:rsidR="00FF183D" w:rsidRPr="0023352C" w:rsidRDefault="00FF183D" w:rsidP="00AE3B8E">
                  <w:pPr>
                    <w:pStyle w:val="Caption"/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40" type="#_x0000_t202" style="position:absolute;left:0;text-align:left;margin-left:-252.75pt;margin-top:218.75pt;width:258.5pt;height:15.8pt;z-index:251634688" stroked="f">
            <v:textbox inset="0,0,0,0">
              <w:txbxContent>
                <w:p w:rsidR="00FF183D" w:rsidRPr="005C6248" w:rsidRDefault="00FF183D" w:rsidP="00AE3B8E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41" type="#_x0000_t202" style="position:absolute;left:0;text-align:left;margin-left:21.35pt;margin-top:218.65pt;width:251.65pt;height:15.9pt;z-index:251635712" stroked="f">
            <v:textbox inset="0,0,0,0">
              <w:txbxContent>
                <w:p w:rsidR="00FF183D" w:rsidRPr="00A7497C" w:rsidRDefault="00FF183D" w:rsidP="00AE3B8E">
                  <w:pPr>
                    <w:pStyle w:val="Caption"/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</w:pPr>
                  <w:r>
                    <w:t>.</w:t>
                  </w:r>
                </w:p>
              </w:txbxContent>
            </v:textbox>
            <w10:wrap type="square"/>
          </v:shape>
        </w:pict>
      </w:r>
    </w:p>
    <w:p w:rsidR="00FF183D" w:rsidRPr="00D72236" w:rsidRDefault="00FF183D" w:rsidP="0046616C">
      <w:pPr>
        <w:spacing w:after="0"/>
        <w:ind w:left="-1077"/>
        <w:rPr>
          <w:rFonts w:ascii="Times New Roman" w:hAnsi="Times New Roman"/>
          <w:sz w:val="24"/>
          <w:szCs w:val="24"/>
        </w:rPr>
      </w:pPr>
      <w:r w:rsidRPr="0046616C">
        <w:rPr>
          <w:rFonts w:ascii="Times New Roman" w:hAnsi="Times New Roman"/>
          <w:b/>
          <w:sz w:val="24"/>
          <w:szCs w:val="24"/>
          <w:u w:val="single"/>
        </w:rPr>
        <w:t>Цель:</w:t>
      </w:r>
      <w:r w:rsidRPr="0046616C">
        <w:rPr>
          <w:rFonts w:ascii="Times New Roman" w:hAnsi="Times New Roman"/>
          <w:sz w:val="24"/>
          <w:szCs w:val="24"/>
        </w:rPr>
        <w:t xml:space="preserve"> создание радостного настроения у детей через совместные действия.</w:t>
      </w:r>
    </w:p>
    <w:p w:rsidR="00FF183D" w:rsidRDefault="00FF183D" w:rsidP="0046616C">
      <w:pPr>
        <w:spacing w:after="0"/>
        <w:ind w:left="-1077"/>
        <w:rPr>
          <w:rFonts w:ascii="Times New Roman" w:hAnsi="Times New Roman"/>
          <w:b/>
          <w:sz w:val="24"/>
          <w:szCs w:val="24"/>
          <w:u w:val="single"/>
          <w:lang w:val="en-US"/>
        </w:rPr>
      </w:pPr>
      <w:r w:rsidRPr="0046616C">
        <w:rPr>
          <w:rFonts w:ascii="Times New Roman" w:hAnsi="Times New Roman"/>
          <w:b/>
          <w:sz w:val="24"/>
          <w:szCs w:val="24"/>
          <w:u w:val="single"/>
        </w:rPr>
        <w:t>Задачи:</w:t>
      </w:r>
    </w:p>
    <w:p w:rsidR="00FF183D" w:rsidRPr="00D72236" w:rsidRDefault="00FF183D" w:rsidP="0046616C">
      <w:pPr>
        <w:pStyle w:val="ListParagraph"/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  <w:u w:val="single"/>
        </w:rPr>
      </w:pPr>
      <w:r w:rsidRPr="0046616C">
        <w:rPr>
          <w:rFonts w:ascii="Times New Roman" w:hAnsi="Times New Roman"/>
          <w:sz w:val="24"/>
          <w:szCs w:val="24"/>
        </w:rPr>
        <w:t>закрепить знания о зимнем времени года, играх и забавах;</w:t>
      </w:r>
    </w:p>
    <w:p w:rsidR="00FF183D" w:rsidRPr="00D72236" w:rsidRDefault="00FF183D" w:rsidP="0046616C">
      <w:pPr>
        <w:pStyle w:val="ListParagraph"/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  <w:u w:val="single"/>
        </w:rPr>
      </w:pPr>
      <w:r w:rsidRPr="0046616C">
        <w:rPr>
          <w:rFonts w:ascii="Times New Roman" w:hAnsi="Times New Roman"/>
          <w:sz w:val="24"/>
          <w:szCs w:val="24"/>
        </w:rPr>
        <w:t>развивать у детей двигательные качества и умения, учить координировать свои движения;</w:t>
      </w:r>
    </w:p>
    <w:p w:rsidR="00FF183D" w:rsidRPr="00D72236" w:rsidRDefault="00FF183D" w:rsidP="0046616C">
      <w:pPr>
        <w:pStyle w:val="ListParagraph"/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  <w:u w:val="single"/>
        </w:rPr>
      </w:pPr>
      <w:r w:rsidRPr="0046616C">
        <w:rPr>
          <w:rFonts w:ascii="Times New Roman" w:hAnsi="Times New Roman"/>
          <w:sz w:val="24"/>
          <w:szCs w:val="24"/>
        </w:rPr>
        <w:t>учить слышать музыку и выполнять движения под музыку, развивать чувство ритма;</w:t>
      </w:r>
    </w:p>
    <w:p w:rsidR="00FF183D" w:rsidRPr="0046616C" w:rsidRDefault="00FF183D" w:rsidP="0046616C">
      <w:pPr>
        <w:pStyle w:val="ListParagraph"/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  <w:u w:val="single"/>
          <w:lang w:val="en-US"/>
        </w:rPr>
      </w:pPr>
      <w:r w:rsidRPr="0046616C">
        <w:rPr>
          <w:rFonts w:ascii="Times New Roman" w:hAnsi="Times New Roman"/>
          <w:sz w:val="24"/>
          <w:szCs w:val="24"/>
        </w:rPr>
        <w:t>закреплять навыки самомассажа;</w:t>
      </w:r>
    </w:p>
    <w:p w:rsidR="00FF183D" w:rsidRPr="00D72236" w:rsidRDefault="00FF183D" w:rsidP="0046616C">
      <w:pPr>
        <w:pStyle w:val="ListParagraph"/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  <w:u w:val="single"/>
        </w:rPr>
      </w:pPr>
      <w:r w:rsidRPr="0046616C">
        <w:rPr>
          <w:rFonts w:ascii="Times New Roman" w:hAnsi="Times New Roman"/>
          <w:sz w:val="24"/>
          <w:szCs w:val="24"/>
        </w:rPr>
        <w:t>развивать у детей способность к фантазии и импровизации.</w:t>
      </w:r>
    </w:p>
    <w:p w:rsidR="00FF183D" w:rsidRPr="00D72236" w:rsidRDefault="00FF183D" w:rsidP="0046616C">
      <w:pPr>
        <w:spacing w:after="0"/>
        <w:rPr>
          <w:rFonts w:ascii="Times New Roman" w:hAnsi="Times New Roman"/>
          <w:sz w:val="24"/>
          <w:szCs w:val="24"/>
        </w:rPr>
      </w:pPr>
    </w:p>
    <w:p w:rsidR="00FF183D" w:rsidRPr="00D72236" w:rsidRDefault="00FF183D" w:rsidP="0046616C">
      <w:pPr>
        <w:spacing w:after="0"/>
        <w:rPr>
          <w:rFonts w:ascii="Times New Roman" w:hAnsi="Times New Roman"/>
          <w:sz w:val="24"/>
          <w:szCs w:val="24"/>
          <w:u w:val="single"/>
        </w:rPr>
      </w:pPr>
      <w:r w:rsidRPr="00D72236">
        <w:rPr>
          <w:rFonts w:ascii="Times New Roman" w:hAnsi="Times New Roman"/>
          <w:sz w:val="24"/>
          <w:szCs w:val="24"/>
        </w:rPr>
        <w:t xml:space="preserve">                                           </w:t>
      </w:r>
      <w:r>
        <w:rPr>
          <w:rFonts w:ascii="Times New Roman" w:hAnsi="Times New Roman"/>
          <w:b/>
          <w:sz w:val="28"/>
          <w:szCs w:val="28"/>
        </w:rPr>
        <w:t>Новогодний утренник</w:t>
      </w:r>
    </w:p>
    <w:p w:rsidR="00FF183D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«Проделки озорной Хлопушки»</w:t>
      </w:r>
    </w:p>
    <w:p w:rsidR="00FF183D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  <w:lang w:val="en-US"/>
        </w:rPr>
      </w:pPr>
      <w:r>
        <w:rPr>
          <w:rFonts w:ascii="Times New Roman" w:hAnsi="Times New Roman"/>
          <w:b/>
          <w:sz w:val="28"/>
          <w:szCs w:val="28"/>
        </w:rPr>
        <w:t>27.12.2018</w:t>
      </w:r>
    </w:p>
    <w:p w:rsidR="00FF183D" w:rsidRPr="00012A90" w:rsidRDefault="00FF183D" w:rsidP="004C0B62">
      <w:pPr>
        <w:spacing w:after="0"/>
        <w:ind w:left="-1077"/>
        <w:rPr>
          <w:rFonts w:ascii="Times New Roman" w:hAnsi="Times New Roman"/>
          <w:b/>
          <w:sz w:val="28"/>
          <w:szCs w:val="28"/>
          <w:lang w:val="en-US"/>
        </w:rPr>
      </w:pPr>
      <w:r w:rsidRPr="00C0193B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1" o:spid="_x0000_i1027" type="#_x0000_t75" style="width:361.5pt;height:278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">
            <v:imagedata r:id="rId19" o:title=""/>
            <o:lock v:ext="edit" aspectratio="f"/>
          </v:shape>
        </w:pict>
      </w:r>
    </w:p>
    <w:p w:rsidR="00FF183D" w:rsidRPr="00090B92" w:rsidRDefault="00FF183D" w:rsidP="004C0B62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</w:t>
      </w:r>
      <w:r w:rsidRPr="00090B92">
        <w:rPr>
          <w:rFonts w:ascii="Times New Roman" w:hAnsi="Times New Roman"/>
          <w:b/>
          <w:sz w:val="28"/>
          <w:szCs w:val="28"/>
        </w:rPr>
        <w:t>Спортивное развлечение</w:t>
      </w:r>
    </w:p>
    <w:p w:rsidR="00FF183D" w:rsidRPr="00090B92" w:rsidRDefault="00FF183D" w:rsidP="004C0B62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«Новогодняя зарядка</w:t>
      </w:r>
      <w:r w:rsidRPr="00090B92">
        <w:rPr>
          <w:rFonts w:ascii="Times New Roman" w:hAnsi="Times New Roman"/>
          <w:b/>
          <w:sz w:val="28"/>
          <w:szCs w:val="28"/>
        </w:rPr>
        <w:t>»</w:t>
      </w:r>
    </w:p>
    <w:p w:rsidR="00FF183D" w:rsidRDefault="00FF183D" w:rsidP="004C0B62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4C0B62">
      <w:pPr>
        <w:spacing w:after="0"/>
        <w:ind w:left="-1077"/>
      </w:pPr>
    </w:p>
    <w:p w:rsidR="00FF183D" w:rsidRPr="00D72236" w:rsidRDefault="00FF183D" w:rsidP="004C0B62">
      <w:pPr>
        <w:spacing w:after="0"/>
        <w:ind w:left="-1077"/>
      </w:pPr>
      <w:r>
        <w:rPr>
          <w:noProof/>
          <w:lang w:eastAsia="ru-RU"/>
        </w:rPr>
        <w:pict>
          <v:shape id="_x0000_s1042" type="#_x0000_t202" style="position:absolute;left:0;text-align:left;margin-left:259.15pt;margin-top:185.4pt;width:215.25pt;height:.05pt;z-index:251639808" stroked="f">
            <v:textbox style="mso-fit-shape-to-text:t" inset="0,0,0,0">
              <w:txbxContent>
                <w:p w:rsidR="00FF183D" w:rsidRPr="00EF1296" w:rsidRDefault="00FF183D" w:rsidP="0046616C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Рисунок 8" o:spid="_x0000_s1043" type="#_x0000_t75" style="position:absolute;left:0;text-align:left;margin-left:259.15pt;margin-top:556.05pt;width:215.25pt;height:161.25pt;z-index:251622400;visibility:visible;mso-position-horizontal-relative:margin;mso-position-vertical-relative:margin">
            <v:imagedata r:id="rId20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44" type="#_x0000_t202" style="position:absolute;left:0;text-align:left;margin-left:-49.8pt;margin-top:188.3pt;width:243.75pt;height:.05pt;z-index:251638784" stroked="f">
            <v:textbox style="mso-fit-shape-to-text:t" inset="0,0,0,0">
              <w:txbxContent>
                <w:p w:rsidR="00FF183D" w:rsidRPr="00133144" w:rsidRDefault="00FF183D" w:rsidP="0046616C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45" type="#_x0000_t75" style="position:absolute;left:0;text-align:left;margin-left:-60.85pt;margin-top:527.2pt;width:280.8pt;height:217.9pt;z-index:251614208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">
            <v:imagedata r:id="rId21" o:title=""/>
            <o:lock v:ext="edit" aspectratio="f"/>
            <w10:wrap type="square" anchorx="margin" anchory="margin"/>
          </v:shape>
        </w:pict>
      </w:r>
    </w:p>
    <w:p w:rsidR="00FF183D" w:rsidRPr="00D72236" w:rsidRDefault="00FF183D" w:rsidP="004C0B62">
      <w:pPr>
        <w:spacing w:after="0"/>
        <w:ind w:left="-1077"/>
      </w:pPr>
      <w:r>
        <w:rPr>
          <w:noProof/>
          <w:lang w:eastAsia="ru-RU"/>
        </w:rPr>
        <w:pict>
          <v:shape id="_x0000_s1046" type="#_x0000_t202" style="position:absolute;left:0;text-align:left;margin-left:-48.95pt;margin-top:385.9pt;width:247pt;height:15.7pt;z-index:251642880" stroked="f">
            <v:textbox inset="0,0,0,0">
              <w:txbxContent>
                <w:p w:rsidR="00FF183D" w:rsidRPr="00A82A39" w:rsidRDefault="00FF183D" w:rsidP="003C6E27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47" type="#_x0000_t202" style="position:absolute;left:0;text-align:left;margin-left:225.45pt;margin-top:385.85pt;width:247.45pt;height:15.75pt;z-index:251643904" stroked="f">
            <v:textbox inset="0,0,0,0">
              <w:txbxContent>
                <w:p w:rsidR="00FF183D" w:rsidRPr="00446297" w:rsidRDefault="00FF183D" w:rsidP="003C6E27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48" type="#_x0000_t202" style="position:absolute;left:0;text-align:left;margin-left:221.7pt;margin-top:596.6pt;width:251.4pt;height:.05pt;z-index:251645952" stroked="f">
            <v:textbox style="mso-fit-shape-to-text:t" inset="0,0,0,0">
              <w:txbxContent>
                <w:p w:rsidR="00FF183D" w:rsidRPr="00951113" w:rsidRDefault="00FF183D" w:rsidP="003C6E27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Рисунок 7" o:spid="_x0000_s1049" type="#_x0000_t75" style="position:absolute;left:0;text-align:left;margin-left:210.65pt;margin-top:393.65pt;width:288.5pt;height:223.2pt;z-index:251621376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">
            <v:imagedata r:id="rId22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50" type="#_x0000_t202" style="position:absolute;left:0;text-align:left;margin-left:-49.05pt;margin-top:596.65pt;width:251.05pt;height:.05pt;z-index:251644928" stroked="f">
            <v:textbox style="mso-fit-shape-to-text:t" inset="0,0,0,0">
              <w:txbxContent>
                <w:p w:rsidR="00FF183D" w:rsidRPr="00B658F2" w:rsidRDefault="00FF183D" w:rsidP="003C6E27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51" type="#_x0000_t75" style="position:absolute;left:0;text-align:left;margin-left:-60.1pt;margin-top:393.7pt;width:4in;height:223.2pt;z-index:251615232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">
            <v:imagedata r:id="rId23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6" o:spid="_x0000_s1052" type="#_x0000_t75" style="position:absolute;left:0;text-align:left;margin-left:214.4pt;margin-top:185.9pt;width:284.65pt;height:220.3pt;z-index:251623424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">
            <v:imagedata r:id="rId24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9" o:spid="_x0000_s1053" type="#_x0000_t75" style="position:absolute;left:0;text-align:left;margin-left:-60pt;margin-top:185.95pt;width:284.15pt;height:220.3pt;z-index:251620352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">
            <v:imagedata r:id="rId25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54" type="#_x0000_t202" style="position:absolute;left:0;text-align:left;margin-left:225.5pt;margin-top:167.55pt;width:248.95pt;height:.05pt;z-index:251641856" stroked="f">
            <v:textbox style="mso-fit-shape-to-text:t" inset="0,0,0,0">
              <w:txbxContent>
                <w:p w:rsidR="00FF183D" w:rsidRPr="009F0B58" w:rsidRDefault="00FF183D" w:rsidP="003C6E27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Рисунок 5" o:spid="_x0000_s1055" type="#_x0000_t75" style="position:absolute;left:0;text-align:left;margin-left:214.45pt;margin-top:-33.8pt;width:286.1pt;height:221.75pt;z-index:251618304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">
            <v:imagedata r:id="rId26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56" type="#_x0000_t202" style="position:absolute;left:0;text-align:left;margin-left:-49.8pt;margin-top:167.55pt;width:247.85pt;height:.05pt;z-index:251640832" stroked="f">
            <v:textbox style="mso-fit-shape-to-text:t" inset="0,0,0,0">
              <w:txbxContent>
                <w:p w:rsidR="00FF183D" w:rsidRPr="00F3080B" w:rsidRDefault="00FF183D" w:rsidP="003C6E27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Рисунок 3" o:spid="_x0000_s1057" type="#_x0000_t75" style="position:absolute;left:0;text-align:left;margin-left:-60.85pt;margin-top:-33.05pt;width:284.65pt;height:221.3pt;z-index:251617280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">
            <v:imagedata r:id="rId27" o:title=""/>
            <o:lock v:ext="edit" aspectratio="f"/>
            <w10:wrap type="square" anchorx="margin" anchory="margin"/>
          </v:shape>
        </w:pict>
      </w:r>
    </w:p>
    <w:p w:rsidR="00FF183D" w:rsidRPr="00D72236" w:rsidRDefault="00FF183D" w:rsidP="004C0B62">
      <w:pPr>
        <w:spacing w:after="0"/>
        <w:ind w:left="-1077"/>
      </w:pPr>
      <w:r>
        <w:rPr>
          <w:noProof/>
          <w:lang w:eastAsia="ru-RU"/>
        </w:rPr>
        <w:pict>
          <v:shape id="_x0000_s1058" type="#_x0000_t202" style="position:absolute;left:0;text-align:left;margin-left:-50.55pt;margin-top:156.3pt;width:257.05pt;height:.05pt;z-index:251646976" stroked="f">
            <v:textbox style="mso-fit-shape-to-text:t" inset="0,0,0,0">
              <w:txbxContent>
                <w:p w:rsidR="00FF183D" w:rsidRDefault="00FF183D"/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59" type="#_x0000_t202" style="position:absolute;left:0;text-align:left;margin-left:208.95pt;margin-top:156.1pt;width:256.5pt;height:.05pt;z-index:251648000" stroked="f">
            <v:textbox style="mso-fit-shape-to-text:t" inset="0,0,0,0">
              <w:txbxContent>
                <w:p w:rsidR="00FF183D" w:rsidRDefault="00FF183D"/>
              </w:txbxContent>
            </v:textbox>
            <w10:wrap type="square"/>
          </v:shape>
        </w:pict>
      </w:r>
    </w:p>
    <w:p w:rsidR="00FF183D" w:rsidRPr="00D72236" w:rsidRDefault="00FF183D" w:rsidP="004C0B62">
      <w:pPr>
        <w:spacing w:after="0"/>
        <w:ind w:left="-1077"/>
      </w:pPr>
    </w:p>
    <w:p w:rsidR="00FF183D" w:rsidRPr="00D72236" w:rsidRDefault="00FF183D" w:rsidP="004C0B62">
      <w:pPr>
        <w:spacing w:after="0"/>
        <w:ind w:left="-1077"/>
      </w:pPr>
    </w:p>
    <w:p w:rsidR="00FF183D" w:rsidRPr="00D72236" w:rsidRDefault="00FF183D" w:rsidP="004C0B62">
      <w:pPr>
        <w:spacing w:after="0"/>
        <w:ind w:left="-1077"/>
      </w:pPr>
    </w:p>
    <w:p w:rsidR="00FF183D" w:rsidRPr="00D72236" w:rsidRDefault="00FF183D" w:rsidP="004C0B62">
      <w:pPr>
        <w:spacing w:after="0"/>
        <w:ind w:left="-1077"/>
      </w:pPr>
    </w:p>
    <w:p w:rsidR="00FF183D" w:rsidRPr="00D72236" w:rsidRDefault="00FF183D" w:rsidP="004C0B62">
      <w:pPr>
        <w:spacing w:after="0"/>
        <w:ind w:left="-1077"/>
      </w:pPr>
      <w:r>
        <w:rPr>
          <w:noProof/>
          <w:lang w:eastAsia="ru-RU"/>
        </w:rPr>
        <w:pict>
          <v:shape id="_x0000_s1060" type="#_x0000_t202" style="position:absolute;left:0;text-align:left;margin-left:225.45pt;margin-top:200.55pt;width:262.4pt;height:.05pt;z-index:251652096" stroked="f">
            <v:textbox style="mso-fit-shape-to-text:t" inset="0,0,0,0">
              <w:txbxContent>
                <w:p w:rsidR="00FF183D" w:rsidRPr="00B77A03" w:rsidRDefault="00FF183D" w:rsidP="00A23D21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61" type="#_x0000_t75" style="position:absolute;left:0;text-align:left;margin-left:225.45pt;margin-top:-1.2pt;width:262.4pt;height:197.25pt;z-index:251650048;visibility:visible;mso-position-horizontal-relative:margin;mso-position-vertical-relative:margin">
            <v:imagedata r:id="rId28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62" type="#_x0000_t202" style="position:absolute;left:0;text-align:left;margin-left:-50.55pt;margin-top:196.05pt;width:257.05pt;height:.05pt;z-index:251651072" stroked="f">
            <v:textbox style="mso-fit-shape-to-text:t" inset="0,0,0,0">
              <w:txbxContent>
                <w:p w:rsidR="00FF183D" w:rsidRPr="00A82011" w:rsidRDefault="00FF183D" w:rsidP="00A23D21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Рисунок 10" o:spid="_x0000_s1063" type="#_x0000_t75" style="position:absolute;left:0;text-align:left;margin-left:-61.6pt;margin-top:-11.3pt;width:294.25pt;height:228pt;z-index:251649024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">
            <v:imagedata r:id="rId29" o:title=""/>
            <o:lock v:ext="edit" aspectratio="f"/>
            <w10:wrap type="square" anchorx="margin" anchory="margin"/>
          </v:shape>
        </w:pict>
      </w:r>
    </w:p>
    <w:p w:rsidR="00FF183D" w:rsidRPr="00D72236" w:rsidRDefault="00FF183D" w:rsidP="004C0B62">
      <w:pPr>
        <w:spacing w:after="0"/>
        <w:ind w:left="-1077"/>
        <w:rPr>
          <w:sz w:val="24"/>
          <w:szCs w:val="24"/>
        </w:rPr>
      </w:pPr>
      <w:r w:rsidRPr="00FA1A78">
        <w:rPr>
          <w:rFonts w:ascii="Times New Roman" w:hAnsi="Times New Roman"/>
          <w:b/>
          <w:bCs/>
          <w:sz w:val="24"/>
          <w:szCs w:val="24"/>
          <w:lang w:eastAsia="ru-RU"/>
        </w:rPr>
        <w:t>Цель:</w:t>
      </w:r>
      <w:r>
        <w:rPr>
          <w:rFonts w:ascii="Times New Roman" w:hAnsi="Times New Roman"/>
          <w:sz w:val="24"/>
          <w:szCs w:val="24"/>
          <w:lang w:eastAsia="ru-RU"/>
        </w:rPr>
        <w:t xml:space="preserve"> с</w:t>
      </w:r>
      <w:r w:rsidRPr="00FA1A78">
        <w:rPr>
          <w:rFonts w:ascii="Times New Roman" w:hAnsi="Times New Roman"/>
          <w:sz w:val="24"/>
          <w:szCs w:val="24"/>
          <w:lang w:eastAsia="ru-RU"/>
        </w:rPr>
        <w:t>оздание радостного настроения у детей посредством зимнего развлечения. </w:t>
      </w:r>
      <w:r w:rsidRPr="00FA1A78">
        <w:rPr>
          <w:rFonts w:ascii="Times New Roman" w:hAnsi="Times New Roman"/>
          <w:sz w:val="24"/>
          <w:szCs w:val="24"/>
          <w:lang w:eastAsia="ru-RU"/>
        </w:rPr>
        <w:br/>
      </w:r>
      <w:r w:rsidRPr="00FA1A78">
        <w:rPr>
          <w:rFonts w:ascii="Times New Roman" w:hAnsi="Times New Roman"/>
          <w:b/>
          <w:bCs/>
          <w:sz w:val="24"/>
          <w:szCs w:val="24"/>
          <w:lang w:eastAsia="ru-RU"/>
        </w:rPr>
        <w:t>Задачи:</w:t>
      </w:r>
      <w:r w:rsidRPr="00FA1A78">
        <w:rPr>
          <w:rFonts w:ascii="Times New Roman" w:hAnsi="Times New Roman"/>
          <w:sz w:val="24"/>
          <w:szCs w:val="24"/>
          <w:lang w:eastAsia="ru-RU"/>
        </w:rPr>
        <w:br/>
        <w:t>• продолжать знакомить с окружающим миром;</w:t>
      </w:r>
      <w:r w:rsidRPr="00FA1A78">
        <w:rPr>
          <w:rFonts w:ascii="Times New Roman" w:hAnsi="Times New Roman"/>
          <w:sz w:val="24"/>
          <w:szCs w:val="24"/>
          <w:lang w:eastAsia="ru-RU"/>
        </w:rPr>
        <w:br/>
        <w:t>• обогащать и совершенствовать двигательный опыт детей;</w:t>
      </w:r>
      <w:r w:rsidRPr="00FA1A78">
        <w:rPr>
          <w:rFonts w:ascii="Times New Roman" w:hAnsi="Times New Roman"/>
          <w:sz w:val="24"/>
          <w:szCs w:val="24"/>
          <w:lang w:eastAsia="ru-RU"/>
        </w:rPr>
        <w:br/>
        <w:t>• воспитывать познавательный интерес к спорту.</w:t>
      </w:r>
      <w:r w:rsidRPr="00FA1A78">
        <w:rPr>
          <w:rFonts w:ascii="Times New Roman" w:hAnsi="Times New Roman"/>
          <w:sz w:val="24"/>
          <w:szCs w:val="24"/>
          <w:lang w:eastAsia="ru-RU"/>
        </w:rPr>
        <w:br/>
      </w:r>
    </w:p>
    <w:p w:rsidR="00FF183D" w:rsidRPr="00090B92" w:rsidRDefault="00FF183D" w:rsidP="00FA1A78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90B92">
        <w:rPr>
          <w:rFonts w:ascii="Times New Roman" w:hAnsi="Times New Roman"/>
          <w:b/>
          <w:sz w:val="28"/>
          <w:szCs w:val="28"/>
        </w:rPr>
        <w:t>Физкультурно – музыкальное развлечение</w:t>
      </w:r>
    </w:p>
    <w:p w:rsidR="00FF183D" w:rsidRDefault="00FF183D" w:rsidP="00A23D21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«Зимушка – Зима»</w:t>
      </w:r>
    </w:p>
    <w:p w:rsidR="00FF183D" w:rsidRDefault="00FF183D" w:rsidP="00A23D21">
      <w:pPr>
        <w:ind w:left="-107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29.12.2018</w:t>
      </w:r>
    </w:p>
    <w:p w:rsidR="00FF183D" w:rsidRPr="00FA1A78" w:rsidRDefault="00FF183D" w:rsidP="00FA1A78">
      <w:pPr>
        <w:spacing w:after="0"/>
        <w:ind w:left="-1191" w:firstLine="360"/>
        <w:rPr>
          <w:rFonts w:ascii="Times New Roman" w:hAnsi="Times New Roman"/>
          <w:sz w:val="24"/>
          <w:szCs w:val="24"/>
          <w:lang w:eastAsia="ru-RU"/>
        </w:rPr>
      </w:pPr>
      <w:r w:rsidRPr="00FA1A78">
        <w:rPr>
          <w:rFonts w:ascii="Times New Roman" w:hAnsi="Times New Roman"/>
          <w:b/>
          <w:bCs/>
          <w:sz w:val="24"/>
          <w:szCs w:val="24"/>
          <w:u w:val="single"/>
          <w:lang w:eastAsia="ru-RU"/>
        </w:rPr>
        <w:t>Цель:</w:t>
      </w:r>
      <w:r w:rsidRPr="00FA1A78">
        <w:rPr>
          <w:rFonts w:ascii="Times New Roman" w:hAnsi="Times New Roman"/>
          <w:sz w:val="24"/>
          <w:szCs w:val="24"/>
          <w:lang w:eastAsia="ru-RU"/>
        </w:rPr>
        <w:t> создание эмоционально положительного настроения;</w:t>
      </w:r>
    </w:p>
    <w:p w:rsidR="00FF183D" w:rsidRPr="00FA1A78" w:rsidRDefault="00FF183D" w:rsidP="00FA1A78">
      <w:pPr>
        <w:spacing w:after="0"/>
        <w:ind w:left="-1191" w:firstLine="360"/>
        <w:rPr>
          <w:rFonts w:ascii="Times New Roman" w:hAnsi="Times New Roman"/>
          <w:b/>
          <w:sz w:val="24"/>
          <w:szCs w:val="24"/>
          <w:u w:val="single"/>
          <w:lang w:eastAsia="ru-RU"/>
        </w:rPr>
      </w:pPr>
      <w:r w:rsidRPr="00FA1A78">
        <w:rPr>
          <w:rFonts w:ascii="Times New Roman" w:hAnsi="Times New Roman"/>
          <w:b/>
          <w:sz w:val="24"/>
          <w:szCs w:val="24"/>
          <w:u w:val="single"/>
          <w:lang w:eastAsia="ru-RU"/>
        </w:rPr>
        <w:t xml:space="preserve">Задачи: </w:t>
      </w:r>
    </w:p>
    <w:p w:rsidR="00FF183D" w:rsidRPr="00FA1A78" w:rsidRDefault="00FF183D" w:rsidP="00FA1A78">
      <w:pPr>
        <w:spacing w:after="0"/>
        <w:ind w:left="-1191" w:firstLine="360"/>
        <w:rPr>
          <w:rFonts w:ascii="Times New Roman" w:hAnsi="Times New Roman"/>
          <w:sz w:val="24"/>
          <w:szCs w:val="24"/>
          <w:lang w:eastAsia="ru-RU"/>
        </w:rPr>
      </w:pPr>
      <w:r w:rsidRPr="00FA1A78">
        <w:rPr>
          <w:rFonts w:ascii="Times New Roman" w:hAnsi="Times New Roman"/>
          <w:sz w:val="24"/>
          <w:szCs w:val="24"/>
          <w:lang w:eastAsia="ru-RU"/>
        </w:rPr>
        <w:t>-закрепить ранее полученные знания в разных видах деятельности;</w:t>
      </w:r>
    </w:p>
    <w:p w:rsidR="00FF183D" w:rsidRPr="00FA1A78" w:rsidRDefault="00FF183D" w:rsidP="00FA1A78">
      <w:pPr>
        <w:spacing w:after="0"/>
        <w:ind w:left="-1191" w:firstLine="360"/>
        <w:rPr>
          <w:rFonts w:ascii="Times New Roman" w:hAnsi="Times New Roman"/>
          <w:sz w:val="24"/>
          <w:szCs w:val="24"/>
          <w:lang w:eastAsia="ru-RU"/>
        </w:rPr>
      </w:pPr>
      <w:r w:rsidRPr="00FA1A78">
        <w:rPr>
          <w:rFonts w:ascii="Times New Roman" w:hAnsi="Times New Roman"/>
          <w:sz w:val="24"/>
          <w:szCs w:val="24"/>
          <w:lang w:eastAsia="ru-RU"/>
        </w:rPr>
        <w:t>-сформировать игровую активность.</w:t>
      </w:r>
    </w:p>
    <w:p w:rsidR="00FF183D" w:rsidRDefault="00FF183D" w:rsidP="00FA1A78">
      <w:pPr>
        <w:spacing w:after="0"/>
        <w:ind w:left="-1077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>
          <v:shape id="_x0000_s1064" type="#_x0000_t75" style="position:absolute;left:0;text-align:left;margin-left:-57.3pt;margin-top:18.85pt;width:249.75pt;height:166.5pt;z-index:251653120;visibility:visible">
            <v:imagedata r:id="rId30" o:title=""/>
            <w10:wrap type="square"/>
          </v:shape>
        </w:pict>
      </w:r>
    </w:p>
    <w:p w:rsidR="00FF183D" w:rsidRPr="001C630B" w:rsidRDefault="00FF183D" w:rsidP="00CF2EAB">
      <w:pPr>
        <w:keepNext/>
        <w:spacing w:after="0"/>
        <w:ind w:left="-1077"/>
      </w:pPr>
      <w:r w:rsidRPr="00C0193B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Рисунок 2" o:spid="_x0000_i1028" type="#_x0000_t75" style="width:248.25pt;height:165.75pt;visibility:visible">
            <v:imagedata r:id="rId31" o:title=""/>
          </v:shape>
        </w:pict>
      </w:r>
      <w:r w:rsidRPr="001C630B">
        <w:tab/>
      </w:r>
      <w:r>
        <w:t xml:space="preserve">                                </w:t>
      </w:r>
    </w:p>
    <w:p w:rsidR="00FF183D" w:rsidRPr="00D72236" w:rsidRDefault="00FF183D" w:rsidP="00A23D21">
      <w:pPr>
        <w:spacing w:after="0"/>
        <w:ind w:left="-1077"/>
        <w:jc w:val="center"/>
      </w:pPr>
    </w:p>
    <w:p w:rsidR="00FF183D" w:rsidRDefault="00FF183D" w:rsidP="001C630B">
      <w:pPr>
        <w:keepNext/>
        <w:spacing w:after="0"/>
        <w:ind w:left="-1077"/>
      </w:pPr>
      <w:r>
        <w:rPr>
          <w:noProof/>
          <w:lang w:eastAsia="ru-RU"/>
        </w:rPr>
        <w:pict>
          <v:shape id="_x0000_s1065" type="#_x0000_t202" style="position:absolute;left:0;text-align:left;margin-left:241.95pt;margin-top:129.3pt;width:238.95pt;height:.05pt;z-index:251666432" stroked="f">
            <v:textbox style="mso-fit-shape-to-text:t" inset="0,0,0,0">
              <w:txbxContent>
                <w:p w:rsidR="00FF183D" w:rsidRPr="000F53DC" w:rsidRDefault="00FF183D" w:rsidP="001C630B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66" type="#_x0000_t75" style="position:absolute;left:0;text-align:left;margin-left:241.95pt;margin-top:-34.2pt;width:238.95pt;height:159pt;z-index:251664384;visibility:visible;mso-position-horizontal-relative:margin;mso-position-vertical-relative:margin">
            <v:imagedata r:id="rId32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67" type="#_x0000_t202" style="position:absolute;left:0;text-align:left;margin-left:-56.55pt;margin-top:139.8pt;width:246pt;height:.05pt;z-index:251665408" stroked="f">
            <v:textbox style="mso-fit-shape-to-text:t" inset="0,0,0,0">
              <w:txbxContent>
                <w:p w:rsidR="00FF183D" w:rsidRPr="00673B8F" w:rsidRDefault="00FF183D" w:rsidP="001C630B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68" type="#_x0000_t75" style="position:absolute;left:0;text-align:left;margin-left:-56.55pt;margin-top:-28.95pt;width:246pt;height:164.25pt;z-index:251654144;visibility:visible">
            <v:imagedata r:id="rId33" o:title=""/>
            <w10:wrap type="square"/>
          </v:shape>
        </w:pict>
      </w:r>
      <w:r>
        <w:rPr>
          <w:noProof/>
          <w:lang w:eastAsia="ru-RU"/>
        </w:rPr>
        <w:pict>
          <v:shape id="_x0000_s1069" type="#_x0000_t202" style="position:absolute;left:0;text-align:left;margin-left:-61.8pt;margin-top:545.4pt;width:244.15pt;height:.05pt;z-index:251669504" stroked="f">
            <v:textbox style="mso-fit-shape-to-text:t" inset="0,0,0,0">
              <w:txbxContent>
                <w:p w:rsidR="00FF183D" w:rsidRPr="00BA42F9" w:rsidRDefault="00FF183D" w:rsidP="001C630B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70" type="#_x0000_t75" style="position:absolute;left:0;text-align:left;margin-left:-72.85pt;margin-top:368.05pt;width:281.3pt;height:197.75pt;z-index:251658240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">
            <v:imagedata r:id="rId34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71" type="#_x0000_t202" style="position:absolute;left:0;text-align:left;margin-left:-56.55pt;margin-top:357.3pt;width:249.75pt;height:.05pt;z-index:251667456" stroked="f">
            <v:textbox style="mso-fit-shape-to-text:t" inset="0,0,0,0">
              <w:txbxContent>
                <w:p w:rsidR="00FF183D" w:rsidRPr="008E2B03" w:rsidRDefault="00FF183D" w:rsidP="001C630B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72" type="#_x0000_t75" style="position:absolute;left:0;text-align:left;margin-left:-56.55pt;margin-top:186.3pt;width:249.75pt;height:166.5pt;z-index:251655168;visibility:visible">
            <v:imagedata r:id="rId35" o:title=""/>
            <w10:wrap type="square"/>
          </v:shape>
        </w:pict>
      </w:r>
    </w:p>
    <w:p w:rsidR="00FF183D" w:rsidRPr="00D72236" w:rsidRDefault="00FF183D" w:rsidP="004C0B62">
      <w:pPr>
        <w:spacing w:after="0"/>
        <w:ind w:left="-1077"/>
      </w:pPr>
      <w:r>
        <w:rPr>
          <w:noProof/>
          <w:lang w:eastAsia="ru-RU"/>
        </w:rPr>
        <w:pict>
          <v:shape id="_x0000_s1073" type="#_x0000_t75" style="position:absolute;left:0;text-align:left;margin-left:218.9pt;margin-top:176.2pt;width:292.3pt;height:205.45pt;z-index:251656192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">
            <v:imagedata r:id="rId36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74" type="#_x0000_t202" style="position:absolute;left:0;text-align:left;margin-left:31.5pt;margin-top:345.7pt;width:250.95pt;height:25.4pt;z-index:251668480" stroked="f">
            <v:textbox inset="0,0,0,0">
              <w:txbxContent>
                <w:p w:rsidR="00FF183D" w:rsidRPr="00996162" w:rsidRDefault="00FF183D" w:rsidP="001C630B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75" type="#_x0000_t202" style="position:absolute;left:0;text-align:left;margin-left:39pt;margin-top:529.9pt;width:231.75pt;height:.05pt;z-index:251670528" stroked="f">
            <v:textbox style="mso-fit-shape-to-text:t" inset="0,0,0,0">
              <w:txbxContent>
                <w:p w:rsidR="00FF183D" w:rsidRPr="00FA13A7" w:rsidRDefault="00FF183D" w:rsidP="001C630B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76" type="#_x0000_t75" style="position:absolute;left:0;text-align:left;margin-left:226.4pt;margin-top:376.25pt;width:268.8pt;height:189.6pt;z-index:251657216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">
            <v:imagedata r:id="rId37" o:title=""/>
            <o:lock v:ext="edit" aspectratio="f"/>
            <w10:wrap type="square" anchorx="margin" anchory="margin"/>
          </v:shape>
        </w:pict>
      </w:r>
      <w:r w:rsidRPr="00D72236">
        <w:br w:type="textWrapping" w:clear="all"/>
      </w:r>
    </w:p>
    <w:p w:rsidR="00FF183D" w:rsidRPr="00D72236" w:rsidRDefault="00FF183D" w:rsidP="004C0B62">
      <w:pPr>
        <w:spacing w:after="0"/>
        <w:ind w:left="-1077"/>
      </w:pPr>
      <w:r>
        <w:rPr>
          <w:noProof/>
          <w:lang w:eastAsia="ru-RU"/>
        </w:rPr>
        <w:pict>
          <v:shape id="_x0000_s1077" type="#_x0000_t75" style="position:absolute;left:0;text-align:left;margin-left:3in;margin-top:0;width:230.65pt;height:153.75pt;z-index:251674624;visibility:visible;mso-position-horizontal-relative:margin;mso-position-vertical-relative:margin">
            <v:imagedata r:id="rId38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78" type="#_x0000_t75" style="position:absolute;left:0;text-align:left;margin-left:-63pt;margin-top:-15.45pt;width:230.25pt;height:153.45pt;z-index:251659264;visibility:visible">
            <v:imagedata r:id="rId39" o:title=""/>
            <w10:wrap type="square"/>
          </v:shape>
        </w:pict>
      </w:r>
      <w:r w:rsidRPr="00D72236">
        <w:br w:type="textWrapping" w:clear="all"/>
      </w:r>
    </w:p>
    <w:p w:rsidR="00FF183D" w:rsidRPr="00D72236" w:rsidRDefault="00FF183D" w:rsidP="004C0B62">
      <w:pPr>
        <w:spacing w:after="0"/>
        <w:ind w:left="-1077"/>
      </w:pPr>
    </w:p>
    <w:p w:rsidR="00FF183D" w:rsidRPr="00D72236" w:rsidRDefault="00FF183D" w:rsidP="007C0384">
      <w:pPr>
        <w:tabs>
          <w:tab w:val="left" w:pos="5355"/>
        </w:tabs>
        <w:spacing w:after="0"/>
        <w:ind w:left="-1077"/>
      </w:pPr>
      <w:r>
        <w:rPr>
          <w:noProof/>
          <w:lang w:eastAsia="ru-RU"/>
        </w:rPr>
        <w:pict>
          <v:shape id="_x0000_s1079" type="#_x0000_t75" style="position:absolute;left:0;text-align:left;margin-left:3in;margin-top:207pt;width:237pt;height:158.25pt;z-index:251672576;visibility:visible;mso-position-horizontal-relative:margin;mso-position-vertical-relative:margin">
            <v:imagedata r:id="rId40" o:title=""/>
            <w10:wrap type="square" anchorx="margin" anchory="margin"/>
          </v:shape>
        </w:pict>
      </w:r>
      <w:r w:rsidRPr="00D72236">
        <w:tab/>
      </w:r>
    </w:p>
    <w:p w:rsidR="00FF183D" w:rsidRPr="00D72236" w:rsidRDefault="00FF183D" w:rsidP="00A23D21">
      <w:pPr>
        <w:pStyle w:val="Caption"/>
      </w:pPr>
    </w:p>
    <w:p w:rsidR="00FF183D" w:rsidRPr="00D72236" w:rsidRDefault="00FF183D" w:rsidP="00A23D21">
      <w:pPr>
        <w:pStyle w:val="Caption"/>
      </w:pPr>
    </w:p>
    <w:p w:rsidR="00FF183D" w:rsidRPr="00D72236" w:rsidRDefault="00FF183D" w:rsidP="00A23D21">
      <w:pPr>
        <w:pStyle w:val="Caption"/>
      </w:pPr>
    </w:p>
    <w:p w:rsidR="00FF183D" w:rsidRPr="00D72236" w:rsidRDefault="00FF183D" w:rsidP="00A23D21">
      <w:pPr>
        <w:pStyle w:val="Caption"/>
      </w:pPr>
    </w:p>
    <w:p w:rsidR="00FF183D" w:rsidRPr="00F62923" w:rsidRDefault="00FF183D" w:rsidP="00A23D21">
      <w:pPr>
        <w:pStyle w:val="Caption"/>
        <w:rPr>
          <w:noProof/>
        </w:rPr>
      </w:pPr>
      <w:r>
        <w:rPr>
          <w:noProof/>
          <w:lang w:eastAsia="ru-RU"/>
        </w:rPr>
        <w:pict>
          <v:shape id="_x0000_s1080" type="#_x0000_t202" style="position:absolute;margin-left:241.95pt;margin-top:151.05pt;width:230.65pt;height:.05pt;z-index:251676672" stroked="f">
            <v:textbox style="mso-fit-shape-to-text:t" inset="0,0,0,0">
              <w:txbxContent>
                <w:p w:rsidR="00FF183D" w:rsidRPr="00DA6184" w:rsidRDefault="00FF183D" w:rsidP="00DF07E6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81" type="#_x0000_t202" style="position:absolute;margin-left:-63.3pt;margin-top:157.95pt;width:230.25pt;height:.05pt;z-index:251675648" stroked="f">
            <v:textbox style="mso-fit-shape-to-text:t" inset="0,0,0,0">
              <w:txbxContent>
                <w:p w:rsidR="00FF183D" w:rsidRPr="00E227EF" w:rsidRDefault="00FF183D" w:rsidP="00DF07E6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</w:rPr>
        <w:br w:type="textWrapping" w:clear="all"/>
      </w:r>
    </w:p>
    <w:p w:rsidR="00FF183D" w:rsidRPr="00D72236" w:rsidRDefault="00FF183D" w:rsidP="004C0B62">
      <w:pPr>
        <w:spacing w:after="0"/>
        <w:ind w:left="-1077"/>
      </w:pPr>
      <w:r>
        <w:rPr>
          <w:noProof/>
          <w:lang w:eastAsia="ru-RU"/>
        </w:rPr>
        <w:pict>
          <v:shape id="_x0000_s1082" type="#_x0000_t202" style="position:absolute;left:0;text-align:left;margin-left:-71.55pt;margin-top:162.1pt;width:248.6pt;height:.05pt;z-index:251677696" stroked="f">
            <v:textbox style="mso-next-textbox:#_x0000_s1082;mso-fit-shape-to-text:t" inset="0,0,0,0">
              <w:txbxContent>
                <w:p w:rsidR="00FF183D" w:rsidRPr="00792251" w:rsidRDefault="00FF183D" w:rsidP="00DF07E6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83" type="#_x0000_t75" style="position:absolute;left:0;text-align:left;margin-left:-82.6pt;margin-top:197.15pt;width:285.6pt;height:200.65pt;z-index:251660288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">
            <v:imagedata r:id="rId41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84" type="#_x0000_t202" style="position:absolute;left:0;text-align:left;margin-left:200.7pt;margin-top:158.4pt;width:237pt;height:.05pt;z-index:251678720" stroked="f">
            <v:textbox style="mso-next-textbox:#_x0000_s1084;mso-fit-shape-to-text:t" inset="0,0,0,0">
              <w:txbxContent>
                <w:p w:rsidR="00FF183D" w:rsidRPr="005E1F1B" w:rsidRDefault="00FF183D" w:rsidP="00DF07E6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</w:p>
    <w:p w:rsidR="00FF183D" w:rsidRPr="00D72236" w:rsidRDefault="00FF183D" w:rsidP="00DF07E6">
      <w:pPr>
        <w:spacing w:after="0"/>
        <w:ind w:left="-1077"/>
        <w:jc w:val="center"/>
      </w:pPr>
      <w:r>
        <w:rPr>
          <w:noProof/>
          <w:lang w:eastAsia="ru-RU"/>
        </w:rPr>
        <w:pict>
          <v:shape id="_x0000_s1085" type="#_x0000_t202" style="position:absolute;left:0;text-align:left;margin-left:-53.6pt;margin-top:223.3pt;width:165.75pt;height:.05pt;z-index:251680768" stroked="f">
            <v:textbox style="mso-next-textbox:#_x0000_s1085;mso-fit-shape-to-text:t" inset="0,0,0,0">
              <w:txbxContent>
                <w:p w:rsidR="00FF183D" w:rsidRPr="00523975" w:rsidRDefault="00FF183D" w:rsidP="00DF07E6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86" type="#_x0000_t75" style="position:absolute;left:0;text-align:left;margin-left:-53.6pt;margin-top:2.2pt;width:165.75pt;height:216.6pt;z-index:251661312;visibility:visible">
            <v:imagedata r:id="rId42" o:title=""/>
            <w10:wrap type="square"/>
          </v:shape>
        </w:pict>
      </w:r>
      <w:r>
        <w:rPr>
          <w:noProof/>
          <w:lang w:eastAsia="ru-RU"/>
        </w:rPr>
        <w:pict>
          <v:shape id="_x0000_s1087" type="#_x0000_t202" style="position:absolute;left:0;text-align:left;margin-left:172.95pt;margin-top:221.95pt;width:280.5pt;height:.05pt;z-index:251681792" stroked="f">
            <v:textbox style="mso-next-textbox:#_x0000_s1087;mso-fit-shape-to-text:t" inset="0,0,0,0">
              <w:txbxContent>
                <w:p w:rsidR="00FF183D" w:rsidRPr="00833644" w:rsidRDefault="00FF183D" w:rsidP="00DF07E6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88" type="#_x0000_t75" style="position:absolute;left:0;text-align:left;margin-left:172.95pt;margin-top:457.05pt;width:280.5pt;height:210.75pt;z-index:251679744;visibility:visible;mso-position-horizontal-relative:margin;mso-position-vertical-relative:margin">
            <v:imagedata r:id="rId43" o:title=""/>
            <w10:wrap type="square" anchorx="margin" anchory="margin"/>
          </v:shape>
        </w:pict>
      </w:r>
    </w:p>
    <w:p w:rsidR="00FF183D" w:rsidRPr="00D72236" w:rsidRDefault="00FF183D" w:rsidP="004C0B62">
      <w:pPr>
        <w:spacing w:after="0"/>
        <w:ind w:left="-1077"/>
      </w:pPr>
      <w:r w:rsidRPr="00D72236">
        <w:br w:type="textWrapping" w:clear="all"/>
      </w:r>
    </w:p>
    <w:p w:rsidR="00FF183D" w:rsidRPr="00D72236" w:rsidRDefault="00FF183D" w:rsidP="004C0B62">
      <w:pPr>
        <w:spacing w:after="0"/>
        <w:ind w:left="-1077"/>
      </w:pPr>
      <w:r>
        <w:rPr>
          <w:noProof/>
          <w:lang w:eastAsia="ru-RU"/>
        </w:rPr>
        <w:pict>
          <v:shape id="_x0000_s1089" type="#_x0000_t75" style="position:absolute;left:0;text-align:left;margin-left:-58.05pt;margin-top:-11.7pt;width:219.75pt;height:164.6pt;z-index:251662336;visibility:visible">
            <v:imagedata r:id="rId44" o:title=""/>
            <w10:wrap type="square"/>
          </v:shape>
        </w:pict>
      </w:r>
      <w:r>
        <w:rPr>
          <w:noProof/>
          <w:lang w:eastAsia="ru-RU"/>
        </w:rPr>
        <w:pict>
          <v:shape id="_x0000_s1090" type="#_x0000_t202" style="position:absolute;left:0;text-align:left;margin-left:-58.05pt;margin-top:157.4pt;width:219.75pt;height:.05pt;z-index:251683840" stroked="f">
            <v:textbox style="mso-fit-shape-to-text:t" inset="0,0,0,0">
              <w:txbxContent>
                <w:p w:rsidR="00FF183D" w:rsidRPr="00431AAA" w:rsidRDefault="00FF183D" w:rsidP="005652F8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91" type="#_x0000_t202" style="position:absolute;left:0;text-align:left;margin-left:208.2pt;margin-top:164.55pt;width:235.4pt;height:.05pt;z-index:251684864" stroked="f">
            <v:textbox style="mso-fit-shape-to-text:t" inset="0,0,0,0">
              <w:txbxContent>
                <w:p w:rsidR="00FF183D" w:rsidRPr="00DC18CE" w:rsidRDefault="00FF183D" w:rsidP="005652F8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92" type="#_x0000_t75" style="position:absolute;left:0;text-align:left;margin-left:208.2pt;margin-top:-16.2pt;width:235.4pt;height:176.25pt;z-index:251682816;visibility:visible;mso-position-horizontal-relative:margin;mso-position-vertical-relative:margin">
            <v:imagedata r:id="rId45" o:title=""/>
            <w10:wrap type="square" anchorx="margin" anchory="margin"/>
          </v:shape>
        </w:pict>
      </w:r>
    </w:p>
    <w:p w:rsidR="00FF183D" w:rsidRPr="00D72236" w:rsidRDefault="00FF183D" w:rsidP="004C0B62">
      <w:pPr>
        <w:spacing w:after="0"/>
        <w:ind w:left="-1077"/>
      </w:pPr>
    </w:p>
    <w:p w:rsidR="00FF183D" w:rsidRPr="00D72236" w:rsidRDefault="00FF183D" w:rsidP="004C0B62">
      <w:pPr>
        <w:spacing w:after="0"/>
        <w:ind w:left="-1077"/>
      </w:pPr>
    </w:p>
    <w:p w:rsidR="00FF183D" w:rsidRPr="00D72236" w:rsidRDefault="00FF183D" w:rsidP="004C0B62">
      <w:pPr>
        <w:spacing w:after="0"/>
        <w:ind w:left="-1077"/>
      </w:pPr>
      <w:r>
        <w:rPr>
          <w:noProof/>
          <w:lang w:eastAsia="ru-RU"/>
        </w:rPr>
        <w:pict>
          <v:shape id="_x0000_s1093" type="#_x0000_t75" style="position:absolute;left:0;text-align:left;margin-left:214.95pt;margin-top:211.8pt;width:241.5pt;height:180.9pt;z-index:251685888;visibility:visible;mso-position-horizontal-relative:margin;mso-position-vertical-relative:margin">
            <v:imagedata r:id="rId46" o:title=""/>
            <w10:wrap type="square" anchorx="margin" anchory="margin"/>
          </v:shape>
        </w:pict>
      </w:r>
      <w:r w:rsidRPr="00D72236">
        <w:br w:type="textWrapping" w:clear="all"/>
      </w:r>
    </w:p>
    <w:p w:rsidR="00FF183D" w:rsidRPr="00D72236" w:rsidRDefault="00FF183D" w:rsidP="004C0B62">
      <w:pPr>
        <w:spacing w:after="0"/>
        <w:ind w:left="-1077"/>
      </w:pPr>
      <w:r>
        <w:rPr>
          <w:noProof/>
          <w:lang w:eastAsia="ru-RU"/>
        </w:rPr>
        <w:pict>
          <v:shape id="_x0000_s1094" type="#_x0000_t202" style="position:absolute;left:0;text-align:left;margin-left:-72.3pt;margin-top:201.3pt;width:247.5pt;height:.05pt;z-index:251687936" stroked="f">
            <v:textbox style="mso-fit-shape-to-text:t" inset="0,0,0,0">
              <w:txbxContent>
                <w:p w:rsidR="00FF183D" w:rsidRPr="00C459AB" w:rsidRDefault="00FF183D" w:rsidP="005652F8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095" type="#_x0000_t75" style="position:absolute;left:0;text-align:left;margin-left:-72.3pt;margin-top:10.8pt;width:247.5pt;height:186pt;z-index:251663360;visibility:visible">
            <v:imagedata r:id="rId47" o:title=""/>
            <w10:wrap type="square"/>
          </v:shape>
        </w:pict>
      </w:r>
    </w:p>
    <w:p w:rsidR="00FF183D" w:rsidRPr="00D72236" w:rsidRDefault="00FF183D" w:rsidP="004C0B62">
      <w:pPr>
        <w:spacing w:after="0"/>
        <w:ind w:left="-1077"/>
      </w:pPr>
      <w:r>
        <w:rPr>
          <w:noProof/>
          <w:lang w:eastAsia="ru-RU"/>
        </w:rPr>
        <w:pict>
          <v:shape id="_x0000_s1096" type="#_x0000_t202" style="position:absolute;left:0;text-align:left;margin-left:-238.2pt;margin-top:304.55pt;width:225pt;height:21pt;z-index:251688960" stroked="f">
            <v:textbox style="mso-fit-shape-to-text:t" inset="0,0,0,0">
              <w:txbxContent>
                <w:p w:rsidR="00FF183D" w:rsidRPr="0099777F" w:rsidRDefault="00FF183D" w:rsidP="005652F8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 w:rsidRPr="00D72236">
        <w:br w:type="textWrapping" w:clear="all"/>
      </w:r>
    </w:p>
    <w:p w:rsidR="00FF183D" w:rsidRPr="00D72236" w:rsidRDefault="00FF183D" w:rsidP="004C0B62">
      <w:pPr>
        <w:spacing w:after="0"/>
        <w:ind w:left="-1077"/>
      </w:pPr>
      <w:r>
        <w:rPr>
          <w:noProof/>
          <w:lang w:eastAsia="ru-RU"/>
        </w:rPr>
        <w:pict>
          <v:shape id="_x0000_s1097" type="#_x0000_t75" style="position:absolute;left:0;text-align:left;margin-left:-62.55pt;margin-top:463.05pt;width:237.75pt;height:178.3pt;z-index:251671552;visibility:visible;mso-position-horizontal-relative:margin;mso-position-vertical-relative:margin">
            <v:imagedata r:id="rId48" o:title=""/>
            <w10:wrap type="square" anchorx="margin" anchory="margin"/>
          </v:shape>
        </w:pict>
      </w:r>
    </w:p>
    <w:p w:rsidR="00FF183D" w:rsidRPr="00D72236" w:rsidRDefault="00FF183D" w:rsidP="004C0B62">
      <w:pPr>
        <w:spacing w:after="0"/>
        <w:ind w:left="-1077"/>
      </w:pPr>
      <w:r>
        <w:rPr>
          <w:noProof/>
          <w:lang w:eastAsia="ru-RU"/>
        </w:rPr>
        <w:pict>
          <v:shape id="_x0000_s1098" type="#_x0000_t75" style="position:absolute;left:0;text-align:left;margin-left:3in;margin-top:26.4pt;width:256.5pt;height:192.75pt;z-index:251686912;visibility:visible">
            <v:imagedata r:id="rId49" o:title=""/>
            <w10:wrap type="square"/>
          </v:shape>
        </w:pict>
      </w:r>
      <w:r w:rsidRPr="00D72236">
        <w:br w:type="textWrapping" w:clear="all"/>
      </w:r>
    </w:p>
    <w:p w:rsidR="00FF183D" w:rsidRPr="00D72236" w:rsidRDefault="00FF183D" w:rsidP="004C0B62">
      <w:pPr>
        <w:spacing w:after="0"/>
        <w:ind w:left="-1077"/>
      </w:pPr>
    </w:p>
    <w:p w:rsidR="00FF183D" w:rsidRPr="00D72236" w:rsidRDefault="00FF183D" w:rsidP="004C0B62">
      <w:pPr>
        <w:spacing w:after="0"/>
        <w:ind w:left="-1077"/>
      </w:pPr>
      <w:r>
        <w:rPr>
          <w:noProof/>
          <w:lang w:eastAsia="ru-RU"/>
        </w:rPr>
        <w:pict>
          <v:shape id="_x0000_s1099" type="#_x0000_t202" style="position:absolute;left:0;text-align:left;margin-left:210.45pt;margin-top:175.8pt;width:256.5pt;height:.05pt;z-index:251693056" stroked="f">
            <v:textbox style="mso-fit-shape-to-text:t" inset="0,0,0,0">
              <w:txbxContent>
                <w:p w:rsidR="00FF183D" w:rsidRPr="00902142" w:rsidRDefault="00FF183D" w:rsidP="005652F8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100" type="#_x0000_t202" style="position:absolute;left:0;text-align:left;margin-left:-66.3pt;margin-top:175.75pt;width:262.45pt;height:.05pt;z-index:251692032" stroked="f">
            <v:textbox style="mso-fit-shape-to-text:t" inset="0,0,0,0">
              <w:txbxContent>
                <w:p w:rsidR="00FF183D" w:rsidRPr="00B44165" w:rsidRDefault="00FF183D" w:rsidP="005652F8">
                  <w:pPr>
                    <w:pStyle w:val="Caption"/>
                    <w:rPr>
                      <w:noProof/>
                    </w:rPr>
                  </w:pPr>
                  <w:r>
                    <w:t>.</w:t>
                  </w:r>
                </w:p>
              </w:txbxContent>
            </v:textbox>
            <w10:wrap type="square"/>
          </v:shape>
        </w:pict>
      </w:r>
    </w:p>
    <w:p w:rsidR="00FF183D" w:rsidRPr="00D72236" w:rsidRDefault="00FF183D" w:rsidP="004C0B62">
      <w:pPr>
        <w:spacing w:after="0"/>
        <w:ind w:left="-1077"/>
      </w:pPr>
    </w:p>
    <w:p w:rsidR="00FF183D" w:rsidRDefault="00FF183D" w:rsidP="00E070C0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>
          <v:shape id="_x0000_s1101" type="#_x0000_t202" style="position:absolute;margin-left:-246.75pt;margin-top:147.2pt;width:237.75pt;height:27pt;z-index:251689984" stroked="f">
            <v:textbox inset="0,0,0,0">
              <w:txbxContent>
                <w:p w:rsidR="00FF183D" w:rsidRPr="00CD22F1" w:rsidRDefault="00FF183D" w:rsidP="005652F8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102" type="#_x0000_t202" style="position:absolute;margin-left:-128.7pt;margin-top:219.2pt;width:238.05pt;height:9pt;z-index:251691008" stroked="f">
            <v:textbox inset="0,0,0,0">
              <w:txbxContent>
                <w:p w:rsidR="00FF183D" w:rsidRPr="00EF3032" w:rsidRDefault="00FF183D" w:rsidP="005652F8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103" type="#_x0000_t202" style="position:absolute;margin-left:267.05pt;margin-top:26.2pt;width:4.55pt;height:4.45pt;z-index:251619328" stroked="f">
            <v:textbox style="mso-next-textbox:#_x0000_s1103" inset="0,0,0,0">
              <w:txbxContent>
                <w:p w:rsidR="00FF183D" w:rsidRPr="00A23D21" w:rsidRDefault="00FF183D" w:rsidP="00A23D21">
                  <w:pPr>
                    <w:rPr>
                      <w:szCs w:val="28"/>
                    </w:rPr>
                  </w:pPr>
                </w:p>
              </w:txbxContent>
            </v:textbox>
            <w10:wrap type="square"/>
          </v:shape>
        </w:pict>
      </w:r>
      <w:r w:rsidRPr="00D72236">
        <w:rPr>
          <w:rFonts w:ascii="Times New Roman" w:hAnsi="Times New Roman"/>
          <w:b/>
          <w:sz w:val="28"/>
          <w:szCs w:val="28"/>
        </w:rPr>
        <w:t xml:space="preserve">                          </w:t>
      </w:r>
    </w:p>
    <w:p w:rsidR="00FF183D" w:rsidRDefault="00FF183D" w:rsidP="00E070C0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>
          <v:shape id="_x0000_s1104" type="#_x0000_t75" style="position:absolute;margin-left:-27pt;margin-top:-45pt;width:275.05pt;height:213.6pt;z-index:251673600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">
            <v:imagedata r:id="rId50" o:title=""/>
            <o:lock v:ext="edit" aspectratio="f"/>
            <w10:wrap type="square" anchorx="margin" anchory="margin"/>
          </v:shape>
        </w:pict>
      </w:r>
    </w:p>
    <w:p w:rsidR="00FF183D" w:rsidRDefault="00FF183D" w:rsidP="00E070C0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F183D" w:rsidRDefault="00FF183D" w:rsidP="00E070C0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F183D" w:rsidRDefault="00FF183D" w:rsidP="00E070C0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F183D" w:rsidRDefault="00FF183D" w:rsidP="00E070C0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F183D" w:rsidRDefault="00FF183D" w:rsidP="00E070C0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F183D" w:rsidRDefault="00FF183D" w:rsidP="00E070C0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F183D" w:rsidRDefault="00FF183D" w:rsidP="00D72236">
      <w:pPr>
        <w:pStyle w:val="Caption"/>
        <w:rPr>
          <w:rFonts w:ascii="Times New Roman" w:hAnsi="Times New Roman"/>
          <w:bCs w:val="0"/>
          <w:color w:val="auto"/>
          <w:sz w:val="28"/>
          <w:szCs w:val="28"/>
        </w:rPr>
      </w:pPr>
    </w:p>
    <w:p w:rsidR="00FF183D" w:rsidRDefault="00FF183D" w:rsidP="00D72236">
      <w:pPr>
        <w:pStyle w:val="Caption"/>
        <w:rPr>
          <w:rFonts w:ascii="Times New Roman" w:hAnsi="Times New Roman"/>
          <w:bCs w:val="0"/>
          <w:color w:val="auto"/>
          <w:sz w:val="28"/>
          <w:szCs w:val="28"/>
        </w:rPr>
      </w:pPr>
    </w:p>
    <w:p w:rsidR="00FF183D" w:rsidRPr="00EF3032" w:rsidRDefault="00FF183D" w:rsidP="00D72236">
      <w:pPr>
        <w:pStyle w:val="Caption"/>
        <w:rPr>
          <w:noProof/>
        </w:rPr>
      </w:pPr>
    </w:p>
    <w:p w:rsidR="00FF183D" w:rsidRDefault="00FF183D" w:rsidP="00E070C0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F183D" w:rsidRDefault="00FF183D" w:rsidP="00E070C0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F183D" w:rsidRDefault="00FF183D" w:rsidP="00D72236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Зимнее </w:t>
      </w:r>
      <w:r w:rsidRPr="00090B92">
        <w:rPr>
          <w:rFonts w:ascii="Times New Roman" w:hAnsi="Times New Roman"/>
          <w:b/>
          <w:sz w:val="28"/>
          <w:szCs w:val="28"/>
        </w:rPr>
        <w:t>развлечение</w:t>
      </w:r>
      <w:r>
        <w:rPr>
          <w:rFonts w:ascii="Times New Roman" w:hAnsi="Times New Roman"/>
          <w:b/>
          <w:sz w:val="28"/>
          <w:szCs w:val="28"/>
        </w:rPr>
        <w:t xml:space="preserve">  «Новогоднее путешествие - 2</w:t>
      </w:r>
      <w:r w:rsidRPr="00090B92">
        <w:rPr>
          <w:rFonts w:ascii="Times New Roman" w:hAnsi="Times New Roman"/>
          <w:b/>
          <w:sz w:val="28"/>
          <w:szCs w:val="28"/>
        </w:rPr>
        <w:t>»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FF183D" w:rsidRPr="00090B92" w:rsidRDefault="00FF183D" w:rsidP="00E070C0">
      <w:pPr>
        <w:spacing w:after="0"/>
        <w:ind w:left="-1077"/>
        <w:rPr>
          <w:rFonts w:ascii="Times New Roman" w:hAnsi="Times New Roman"/>
          <w:b/>
          <w:sz w:val="28"/>
          <w:szCs w:val="28"/>
        </w:rPr>
      </w:pPr>
      <w:r w:rsidRPr="00D72236">
        <w:rPr>
          <w:rFonts w:ascii="Times New Roman" w:hAnsi="Times New Roman"/>
          <w:b/>
          <w:sz w:val="28"/>
          <w:szCs w:val="28"/>
        </w:rPr>
        <w:t xml:space="preserve">                                               </w:t>
      </w:r>
      <w:r>
        <w:rPr>
          <w:rFonts w:ascii="Times New Roman" w:hAnsi="Times New Roman"/>
          <w:b/>
          <w:sz w:val="28"/>
          <w:szCs w:val="28"/>
        </w:rPr>
        <w:t xml:space="preserve">                    </w:t>
      </w:r>
      <w:r w:rsidRPr="00D72236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(на улице)</w:t>
      </w:r>
    </w:p>
    <w:p w:rsidR="00FF183D" w:rsidRPr="00D72236" w:rsidRDefault="00FF183D" w:rsidP="00E070C0">
      <w:pPr>
        <w:spacing w:after="0"/>
        <w:ind w:left="-1077"/>
        <w:rPr>
          <w:rFonts w:ascii="Times New Roman" w:hAnsi="Times New Roman"/>
          <w:b/>
          <w:sz w:val="28"/>
          <w:szCs w:val="28"/>
        </w:rPr>
      </w:pPr>
      <w:r w:rsidRPr="00D72236">
        <w:rPr>
          <w:rFonts w:ascii="Times New Roman" w:hAnsi="Times New Roman"/>
          <w:b/>
          <w:sz w:val="28"/>
          <w:szCs w:val="28"/>
        </w:rPr>
        <w:t xml:space="preserve">                                              </w:t>
      </w:r>
      <w:r>
        <w:rPr>
          <w:rFonts w:ascii="Times New Roman" w:hAnsi="Times New Roman"/>
          <w:b/>
          <w:sz w:val="28"/>
          <w:szCs w:val="28"/>
        </w:rPr>
        <w:t xml:space="preserve">                   </w:t>
      </w:r>
      <w:r w:rsidRPr="00D72236">
        <w:rPr>
          <w:rFonts w:ascii="Times New Roman" w:hAnsi="Times New Roman"/>
          <w:b/>
          <w:sz w:val="28"/>
          <w:szCs w:val="28"/>
        </w:rPr>
        <w:t xml:space="preserve">  0</w:t>
      </w:r>
      <w:r>
        <w:rPr>
          <w:rFonts w:ascii="Times New Roman" w:hAnsi="Times New Roman"/>
          <w:b/>
          <w:sz w:val="28"/>
          <w:szCs w:val="28"/>
        </w:rPr>
        <w:t>9.01.2018</w:t>
      </w:r>
    </w:p>
    <w:p w:rsidR="00FF183D" w:rsidRPr="006A16AA" w:rsidRDefault="00FF183D" w:rsidP="00E070C0">
      <w:pPr>
        <w:spacing w:after="0"/>
        <w:ind w:left="-1077"/>
        <w:rPr>
          <w:rFonts w:ascii="Times New Roman" w:hAnsi="Times New Roman"/>
          <w:sz w:val="24"/>
          <w:szCs w:val="24"/>
        </w:rPr>
      </w:pPr>
      <w:r w:rsidRPr="006A16AA">
        <w:rPr>
          <w:rFonts w:ascii="Times New Roman" w:hAnsi="Times New Roman"/>
          <w:b/>
          <w:sz w:val="24"/>
          <w:szCs w:val="24"/>
          <w:u w:val="single"/>
        </w:rPr>
        <w:t xml:space="preserve">Цель: </w:t>
      </w:r>
      <w:r w:rsidRPr="006A16AA">
        <w:rPr>
          <w:rFonts w:ascii="Times New Roman" w:hAnsi="Times New Roman"/>
          <w:sz w:val="24"/>
          <w:szCs w:val="24"/>
        </w:rPr>
        <w:t xml:space="preserve">создание положительного эмоционального фона среди детей.  </w:t>
      </w:r>
    </w:p>
    <w:p w:rsidR="00FF183D" w:rsidRDefault="00FF183D" w:rsidP="00E070C0">
      <w:pPr>
        <w:spacing w:after="0"/>
        <w:ind w:left="-1077"/>
        <w:rPr>
          <w:rFonts w:ascii="Times New Roman" w:hAnsi="Times New Roman"/>
          <w:sz w:val="24"/>
          <w:szCs w:val="24"/>
        </w:rPr>
      </w:pPr>
      <w:r w:rsidRPr="006A16AA">
        <w:rPr>
          <w:rFonts w:ascii="Times New Roman" w:hAnsi="Times New Roman"/>
          <w:sz w:val="24"/>
          <w:szCs w:val="24"/>
        </w:rPr>
        <w:t xml:space="preserve">Обогащение и активизация словаря детей, закрепление цвета. Вызвать у детей желание активно двигаться, соблюдая правила. </w:t>
      </w:r>
    </w:p>
    <w:p w:rsidR="00FF183D" w:rsidRPr="006A16AA" w:rsidRDefault="00FF183D" w:rsidP="00E070C0">
      <w:pPr>
        <w:spacing w:after="0"/>
        <w:ind w:left="-1077"/>
        <w:rPr>
          <w:rFonts w:ascii="Times New Roman" w:hAnsi="Times New Roman"/>
          <w:b/>
          <w:sz w:val="24"/>
          <w:szCs w:val="24"/>
          <w:u w:val="single"/>
        </w:rPr>
      </w:pPr>
      <w:r w:rsidRPr="006A16AA">
        <w:rPr>
          <w:rFonts w:ascii="Times New Roman" w:hAnsi="Times New Roman"/>
          <w:b/>
          <w:sz w:val="24"/>
          <w:szCs w:val="24"/>
          <w:u w:val="single"/>
        </w:rPr>
        <w:t>Задачи:</w:t>
      </w:r>
    </w:p>
    <w:p w:rsidR="00FF183D" w:rsidRDefault="00FF183D" w:rsidP="006A16AA">
      <w:pPr>
        <w:pStyle w:val="ListParagraph"/>
        <w:numPr>
          <w:ilvl w:val="0"/>
          <w:numId w:val="4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Активизировать детей, развивать воображение у детей, развивать мышление и память у детей.</w:t>
      </w:r>
    </w:p>
    <w:p w:rsidR="00FF183D" w:rsidRDefault="00FF183D" w:rsidP="006A16AA">
      <w:pPr>
        <w:pStyle w:val="ListParagraph"/>
        <w:numPr>
          <w:ilvl w:val="0"/>
          <w:numId w:val="4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Вызвать радость у детей.</w:t>
      </w:r>
    </w:p>
    <w:p w:rsidR="00FF183D" w:rsidRPr="006A16AA" w:rsidRDefault="00FF183D" w:rsidP="006A16AA">
      <w:pPr>
        <w:pStyle w:val="ListParagraph"/>
        <w:numPr>
          <w:ilvl w:val="0"/>
          <w:numId w:val="4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Создать добрые и доверительные отношения между детьми, </w:t>
      </w:r>
    </w:p>
    <w:p w:rsidR="00FF183D" w:rsidRPr="00D72236" w:rsidRDefault="00FF183D" w:rsidP="00E070C0">
      <w:pPr>
        <w:spacing w:after="0"/>
        <w:ind w:left="-1077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>
          <v:shape id="_x0000_s1105" type="#_x0000_t202" style="position:absolute;left:0;text-align:left;margin-left:215.7pt;margin-top:182.95pt;width:239.6pt;height:.05pt;z-index:251695104" stroked="f">
            <v:textbox style="mso-fit-shape-to-text:t" inset="0,0,0,0">
              <w:txbxContent>
                <w:p w:rsidR="00FF183D" w:rsidRPr="005A3E9D" w:rsidRDefault="00FF183D" w:rsidP="006A16AA">
                  <w:pPr>
                    <w:pStyle w:val="Caption"/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</w:pPr>
                  <w:r>
                    <w:t>Рисунок 2. Малоподвижная игра "Поезд".</w:t>
                  </w: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106" type="#_x0000_t75" style="position:absolute;left:0;text-align:left;margin-left:215.7pt;margin-top:431.5pt;width:239.6pt;height:159.75pt;z-index:251694080;visibility:visible;mso-position-horizontal-relative:margin;mso-position-vertical-relative:margin">
            <v:imagedata r:id="rId51" o:title=""/>
            <w10:wrap type="square" anchorx="margin" anchory="margin"/>
          </v:shape>
        </w:pict>
      </w:r>
    </w:p>
    <w:p w:rsidR="00FF183D" w:rsidRDefault="00FF183D" w:rsidP="006A16AA">
      <w:pPr>
        <w:keepNext/>
        <w:spacing w:after="0"/>
        <w:ind w:left="-1077"/>
      </w:pPr>
      <w:r w:rsidRPr="00C0193B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_x0000_i1029" type="#_x0000_t75" style="width:234.75pt;height:159.75pt;visibility:visible">
            <v:imagedata r:id="rId52" o:title=""/>
          </v:shape>
        </w:pict>
      </w:r>
    </w:p>
    <w:p w:rsidR="00FF183D" w:rsidRDefault="00FF183D" w:rsidP="006A16AA">
      <w:pPr>
        <w:pStyle w:val="Caption"/>
      </w:pPr>
      <w:r>
        <w:t>Рисунок 1. Малоподвижная игра "Поезд".</w:t>
      </w:r>
    </w:p>
    <w:p w:rsidR="00FF183D" w:rsidRPr="00E070C0" w:rsidRDefault="00FF183D" w:rsidP="00E070C0">
      <w:pPr>
        <w:spacing w:after="0"/>
        <w:ind w:left="-1077"/>
        <w:rPr>
          <w:rFonts w:ascii="Times New Roman" w:hAnsi="Times New Roman"/>
          <w:b/>
          <w:sz w:val="28"/>
          <w:szCs w:val="28"/>
          <w:lang w:val="en-US"/>
        </w:rPr>
      </w:pPr>
      <w:r>
        <w:rPr>
          <w:rFonts w:ascii="Times New Roman" w:hAnsi="Times New Roman"/>
          <w:b/>
          <w:sz w:val="28"/>
          <w:szCs w:val="28"/>
          <w:lang w:val="en-US"/>
        </w:rPr>
        <w:t xml:space="preserve">      </w:t>
      </w:r>
    </w:p>
    <w:p w:rsidR="00FF183D" w:rsidRDefault="00FF183D" w:rsidP="00E070C0">
      <w:pPr>
        <w:spacing w:after="0"/>
        <w:ind w:left="-1077"/>
        <w:rPr>
          <w:rFonts w:ascii="Times New Roman" w:hAnsi="Times New Roman"/>
          <w:b/>
          <w:sz w:val="28"/>
          <w:szCs w:val="28"/>
        </w:rPr>
      </w:pPr>
    </w:p>
    <w:p w:rsidR="00FF183D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FF183D" w:rsidRDefault="00FF183D" w:rsidP="006A16AA">
      <w:pPr>
        <w:keepNext/>
        <w:spacing w:after="0"/>
        <w:ind w:left="-1077"/>
      </w:pPr>
      <w:r>
        <w:rPr>
          <w:noProof/>
          <w:lang w:eastAsia="ru-RU"/>
        </w:rPr>
        <w:pict>
          <v:shape id="_x0000_s1107" type="#_x0000_t202" style="position:absolute;left:0;text-align:left;margin-left:227.75pt;margin-top:163.75pt;width:238.5pt;height:.05pt;z-index:251697152" stroked="f">
            <v:textbox style="mso-fit-shape-to-text:t" inset="0,0,0,0">
              <w:txbxContent>
                <w:p w:rsidR="00FF183D" w:rsidRPr="00E15C89" w:rsidRDefault="00FF183D" w:rsidP="006A16AA">
                  <w:pPr>
                    <w:pStyle w:val="Caption"/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</w:pPr>
                  <w:r>
                    <w:t>Рисунок 4. Рисование на снегу елочек для Деда Мороза.</w:t>
                  </w: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108" type="#_x0000_t75" style="position:absolute;left:0;text-align:left;margin-left:794pt;margin-top:0;width:238.5pt;height:159.25pt;z-index:251696128;visibility:visible;mso-position-horizontal:right;mso-position-horizontal-relative:margin;mso-position-vertical:top;mso-position-vertical-relative:margin">
            <v:imagedata r:id="rId53" o:title=""/>
            <w10:wrap type="square" anchorx="margin" anchory="margin"/>
          </v:shape>
        </w:pict>
      </w:r>
      <w:r w:rsidRPr="00C0193B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_x0000_i1030" type="#_x0000_t75" style="width:238.5pt;height:159pt;visibility:visible">
            <v:imagedata r:id="rId54" o:title=""/>
          </v:shape>
        </w:pict>
      </w:r>
    </w:p>
    <w:p w:rsidR="00FF183D" w:rsidRDefault="00FF183D" w:rsidP="006A16AA">
      <w:pPr>
        <w:pStyle w:val="Caption"/>
      </w:pPr>
      <w:r>
        <w:t xml:space="preserve">Рисунок </w:t>
      </w:r>
      <w:fldSimple w:instr=" SEQ Рисунок \* ARABIC ">
        <w:r>
          <w:rPr>
            <w:noProof/>
          </w:rPr>
          <w:t>3</w:t>
        </w:r>
      </w:fldSimple>
      <w:r>
        <w:t>. Рисование на снегу елочек.</w:t>
      </w:r>
    </w:p>
    <w:p w:rsidR="00FF183D" w:rsidRPr="00D72236" w:rsidRDefault="00FF183D" w:rsidP="00E070C0">
      <w:pPr>
        <w:spacing w:after="0"/>
        <w:ind w:left="-1077"/>
        <w:rPr>
          <w:rFonts w:ascii="Times New Roman" w:hAnsi="Times New Roman"/>
          <w:b/>
          <w:sz w:val="28"/>
          <w:szCs w:val="28"/>
        </w:rPr>
      </w:pPr>
      <w:r w:rsidRPr="00D72236">
        <w:rPr>
          <w:rFonts w:ascii="Times New Roman" w:hAnsi="Times New Roman"/>
          <w:b/>
          <w:sz w:val="28"/>
          <w:szCs w:val="28"/>
        </w:rPr>
        <w:t xml:space="preserve">     </w:t>
      </w: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>
          <v:shape id="_x0000_s1109" type="#_x0000_t202" style="position:absolute;left:0;text-align:left;margin-left:208.2pt;margin-top:170.3pt;width:242.25pt;height:.05pt;z-index:251702272" stroked="f">
            <v:textbox style="mso-fit-shape-to-text:t" inset="0,0,0,0">
              <w:txbxContent>
                <w:p w:rsidR="00FF183D" w:rsidRPr="007B75C3" w:rsidRDefault="00FF183D" w:rsidP="006A16AA">
                  <w:pPr>
                    <w:pStyle w:val="Caption"/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</w:pPr>
                  <w:r>
                    <w:t>Рисунок 6. Рисование на снегу елочек в подарок Деду Морозу.</w:t>
                  </w: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110" type="#_x0000_t75" style="position:absolute;left:0;text-align:left;margin-left:208.2pt;margin-top:205.05pt;width:242.25pt;height:161.25pt;z-index:251699200;visibility:visible;mso-position-horizontal-relative:margin;mso-position-vertical-relative:margin">
            <v:imagedata r:id="rId55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111" type="#_x0000_t202" style="position:absolute;left:0;text-align:left;margin-left:-72.3pt;margin-top:160.55pt;width:227.25pt;height:.05pt;z-index:251701248" stroked="f">
            <v:textbox style="mso-fit-shape-to-text:t" inset="0,0,0,0">
              <w:txbxContent>
                <w:p w:rsidR="00FF183D" w:rsidRPr="00EF1074" w:rsidRDefault="00FF183D" w:rsidP="006A16AA">
                  <w:pPr>
                    <w:pStyle w:val="Caption"/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</w:pPr>
                  <w:r>
                    <w:t>Рисунок 5. Рисование на снегу елочек в подарок Деду Морозу.</w:t>
                  </w: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112" type="#_x0000_t75" style="position:absolute;left:0;text-align:left;margin-left:-72.3pt;margin-top:205.05pt;width:227.25pt;height:151.5pt;z-index:251698176;visibility:visible;mso-position-horizontal-relative:margin;mso-position-vertical-relative:margin">
            <v:imagedata r:id="rId56" o:title=""/>
            <w10:wrap type="square" anchorx="margin" anchory="margin"/>
          </v:shape>
        </w:pict>
      </w: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E070C0">
      <w:pPr>
        <w:spacing w:after="0"/>
        <w:ind w:left="-1077"/>
        <w:rPr>
          <w:rFonts w:ascii="Times New Roman" w:hAnsi="Times New Roman"/>
          <w:b/>
          <w:sz w:val="28"/>
          <w:szCs w:val="28"/>
        </w:rPr>
      </w:pPr>
      <w:r w:rsidRPr="00D72236">
        <w:rPr>
          <w:rFonts w:ascii="Times New Roman" w:hAnsi="Times New Roman"/>
          <w:b/>
          <w:sz w:val="28"/>
          <w:szCs w:val="28"/>
        </w:rPr>
        <w:t xml:space="preserve">    </w:t>
      </w: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E070C0">
      <w:pPr>
        <w:spacing w:after="0"/>
        <w:ind w:left="-1077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>
          <v:shape id="_x0000_s1113" type="#_x0000_t202" style="position:absolute;left:0;text-align:left;margin-left:208.95pt;margin-top:160.2pt;width:241.5pt;height:.05pt;z-index:251703296" stroked="f">
            <v:textbox style="mso-fit-shape-to-text:t" inset="0,0,0,0">
              <w:txbxContent>
                <w:p w:rsidR="00FF183D" w:rsidRPr="00942377" w:rsidRDefault="00FF183D" w:rsidP="006A16AA">
                  <w:pPr>
                    <w:pStyle w:val="Caption"/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</w:pPr>
                  <w:r>
                    <w:t>Рисунок 7. Рисование елочек на снегу.</w:t>
                  </w:r>
                </w:p>
              </w:txbxContent>
            </v:textbox>
            <w10:wrap type="square"/>
          </v:shape>
        </w:pict>
      </w:r>
      <w:r>
        <w:rPr>
          <w:noProof/>
          <w:lang w:eastAsia="ru-RU"/>
        </w:rPr>
        <w:pict>
          <v:shape id="_x0000_s1114" type="#_x0000_t75" style="position:absolute;left:0;text-align:left;margin-left:208.95pt;margin-top:397.8pt;width:241.5pt;height:161.25pt;z-index:251700224;visibility:visible;mso-position-horizontal-relative:margin;mso-position-vertical-relative:margin">
            <v:imagedata r:id="rId57" o:title=""/>
            <w10:wrap type="square" anchorx="margin" anchory="margin"/>
          </v:shape>
        </w:pict>
      </w: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Pr="00D72236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Default="00FF183D" w:rsidP="00B66DA9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F183D" w:rsidRDefault="00FF183D" w:rsidP="00B66DA9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Выставка детского (семейного) творчества</w:t>
      </w:r>
    </w:p>
    <w:p w:rsidR="00FF183D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«Моя новогодняя красавица»</w:t>
      </w:r>
    </w:p>
    <w:p w:rsidR="00FF183D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 15.12.2018 – 29.12.2018 года</w:t>
      </w:r>
    </w:p>
    <w:p w:rsidR="00FF183D" w:rsidRPr="00B66DA9" w:rsidRDefault="00FF183D" w:rsidP="00DB08AF">
      <w:pPr>
        <w:spacing w:after="0"/>
        <w:ind w:left="-1077"/>
        <w:jc w:val="center"/>
        <w:rPr>
          <w:rFonts w:ascii="Times New Roman" w:hAnsi="Times New Roman"/>
          <w:b/>
          <w:sz w:val="28"/>
          <w:szCs w:val="28"/>
        </w:rPr>
      </w:pPr>
    </w:p>
    <w:p w:rsidR="00FF183D" w:rsidRDefault="00FF183D" w:rsidP="00B66DA9">
      <w:pPr>
        <w:spacing w:after="0"/>
        <w:ind w:left="-1077"/>
        <w:rPr>
          <w:rFonts w:ascii="Times New Roman" w:hAnsi="Times New Roman"/>
          <w:b/>
          <w:sz w:val="28"/>
          <w:szCs w:val="28"/>
        </w:rPr>
      </w:pPr>
      <w:r w:rsidRPr="00C0193B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_x0000_i1031" type="#_x0000_t75" style="width:396.75pt;height:297.75pt;visibility:visible">
            <v:imagedata r:id="rId58" o:title=""/>
          </v:shape>
        </w:pict>
      </w:r>
    </w:p>
    <w:p w:rsidR="00FF183D" w:rsidRDefault="00FF183D" w:rsidP="00B66DA9">
      <w:pPr>
        <w:spacing w:after="0"/>
        <w:ind w:left="-1077"/>
        <w:rPr>
          <w:rFonts w:ascii="Times New Roman" w:hAnsi="Times New Roman"/>
          <w:b/>
          <w:sz w:val="28"/>
          <w:szCs w:val="28"/>
        </w:rPr>
      </w:pPr>
    </w:p>
    <w:p w:rsidR="00FF183D" w:rsidRDefault="00FF183D" w:rsidP="00B66DA9">
      <w:pPr>
        <w:spacing w:after="0"/>
        <w:ind w:left="-1077"/>
        <w:rPr>
          <w:rFonts w:ascii="Times New Roman" w:hAnsi="Times New Roman"/>
          <w:b/>
          <w:sz w:val="28"/>
          <w:szCs w:val="28"/>
        </w:rPr>
      </w:pPr>
      <w:r w:rsidRPr="00C0193B"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_x0000_i1032" type="#_x0000_t75" style="width:396.75pt;height:297.75pt;visibility:visible">
            <v:imagedata r:id="rId59" o:title=""/>
          </v:shape>
        </w:pict>
      </w:r>
    </w:p>
    <w:p w:rsidR="00FF183D" w:rsidRDefault="00FF183D" w:rsidP="00B66DA9">
      <w:pPr>
        <w:spacing w:after="0"/>
        <w:ind w:left="-1077"/>
        <w:rPr>
          <w:rFonts w:ascii="Times New Roman" w:hAnsi="Times New Roman"/>
          <w:b/>
          <w:sz w:val="28"/>
          <w:szCs w:val="28"/>
        </w:rPr>
      </w:pPr>
    </w:p>
    <w:p w:rsidR="00FF183D" w:rsidRPr="00090B92" w:rsidRDefault="00FF183D" w:rsidP="004C0B62">
      <w:pPr>
        <w:spacing w:after="0"/>
        <w:ind w:left="-1077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>
          <v:shape id="_x0000_s1115" type="#_x0000_t202" style="position:absolute;left:0;text-align:left;margin-left:-69.3pt;margin-top:102.15pt;width:196.5pt;height:3.55pt;z-index:251616256" stroked="f">
            <v:textbox inset="0,0,0,0">
              <w:txbxContent>
                <w:p w:rsidR="00FF183D" w:rsidRPr="00A92A8A" w:rsidRDefault="00FF183D" w:rsidP="00A92A8A">
                  <w:pPr>
                    <w:rPr>
                      <w:szCs w:val="24"/>
                    </w:rPr>
                  </w:pPr>
                </w:p>
              </w:txbxContent>
            </v:textbox>
            <w10:wrap type="square"/>
          </v:shape>
        </w:pict>
      </w:r>
    </w:p>
    <w:sectPr w:rsidR="00FF183D" w:rsidRPr="00090B92" w:rsidSect="004F6E1A">
      <w:footerReference w:type="default" r:id="rId6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F183D" w:rsidRDefault="00FF183D" w:rsidP="00090B92">
      <w:pPr>
        <w:spacing w:after="0" w:line="240" w:lineRule="auto"/>
      </w:pPr>
      <w:r>
        <w:separator/>
      </w:r>
    </w:p>
  </w:endnote>
  <w:endnote w:type="continuationSeparator" w:id="1">
    <w:p w:rsidR="00FF183D" w:rsidRDefault="00FF183D" w:rsidP="00090B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183D" w:rsidRDefault="00FF183D">
    <w:pPr>
      <w:pStyle w:val="Footer"/>
      <w:jc w:val="center"/>
      <w:rPr>
        <w:rFonts w:ascii="Cambria" w:hAnsi="Cambria"/>
        <w:sz w:val="28"/>
        <w:szCs w:val="28"/>
      </w:rPr>
    </w:pPr>
    <w:r>
      <w:rPr>
        <w:rFonts w:ascii="Cambria" w:hAnsi="Cambria"/>
        <w:sz w:val="28"/>
        <w:szCs w:val="28"/>
      </w:rPr>
      <w:t xml:space="preserve">~ </w:t>
    </w:r>
    <w:fldSimple w:instr=" PAGE    \* MERGEFORMAT ">
      <w:r w:rsidRPr="00CF2EAB">
        <w:rPr>
          <w:rFonts w:ascii="Cambria" w:hAnsi="Cambria"/>
          <w:noProof/>
          <w:sz w:val="28"/>
          <w:szCs w:val="28"/>
        </w:rPr>
        <w:t>12</w:t>
      </w:r>
    </w:fldSimple>
    <w:r>
      <w:rPr>
        <w:rFonts w:ascii="Cambria" w:hAnsi="Cambria"/>
        <w:sz w:val="28"/>
        <w:szCs w:val="28"/>
      </w:rPr>
      <w:t xml:space="preserve"> ~</w:t>
    </w:r>
  </w:p>
  <w:p w:rsidR="00FF183D" w:rsidRDefault="00FF183D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F183D" w:rsidRDefault="00FF183D" w:rsidP="00090B92">
      <w:pPr>
        <w:spacing w:after="0" w:line="240" w:lineRule="auto"/>
      </w:pPr>
      <w:r>
        <w:separator/>
      </w:r>
    </w:p>
  </w:footnote>
  <w:footnote w:type="continuationSeparator" w:id="1">
    <w:p w:rsidR="00FF183D" w:rsidRDefault="00FF183D" w:rsidP="00090B9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4058AC"/>
    <w:multiLevelType w:val="hybridMultilevel"/>
    <w:tmpl w:val="A7889600"/>
    <w:lvl w:ilvl="0" w:tplc="CBC4DAC8">
      <w:start w:val="1"/>
      <w:numFmt w:val="decimal"/>
      <w:lvlText w:val="%1)"/>
      <w:lvlJc w:val="left"/>
      <w:pPr>
        <w:ind w:left="-71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72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144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216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288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360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432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5043" w:hanging="180"/>
      </w:pPr>
      <w:rPr>
        <w:rFonts w:cs="Times New Roman"/>
      </w:rPr>
    </w:lvl>
  </w:abstractNum>
  <w:abstractNum w:abstractNumId="1">
    <w:nsid w:val="6A994141"/>
    <w:multiLevelType w:val="hybridMultilevel"/>
    <w:tmpl w:val="4594A40C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6E5B5E1B"/>
    <w:multiLevelType w:val="hybridMultilevel"/>
    <w:tmpl w:val="DAFA3C78"/>
    <w:lvl w:ilvl="0" w:tplc="0419000D">
      <w:start w:val="1"/>
      <w:numFmt w:val="bullet"/>
      <w:lvlText w:val=""/>
      <w:lvlJc w:val="left"/>
      <w:pPr>
        <w:ind w:left="-35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36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0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8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52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2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9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68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5403" w:hanging="360"/>
      </w:pPr>
      <w:rPr>
        <w:rFonts w:ascii="Wingdings" w:hAnsi="Wingdings" w:hint="default"/>
      </w:rPr>
    </w:lvl>
  </w:abstractNum>
  <w:abstractNum w:abstractNumId="3">
    <w:nsid w:val="722372C0"/>
    <w:multiLevelType w:val="hybridMultilevel"/>
    <w:tmpl w:val="3A900CBA"/>
    <w:lvl w:ilvl="0" w:tplc="88B0677A">
      <w:start w:val="1"/>
      <w:numFmt w:val="decimal"/>
      <w:lvlText w:val="%1)"/>
      <w:lvlJc w:val="left"/>
      <w:pPr>
        <w:ind w:left="-71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72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144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216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288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360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432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5043" w:hanging="180"/>
      </w:pPr>
      <w:rPr>
        <w:rFonts w:cs="Times New Roman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90B92"/>
    <w:rsid w:val="00000CE9"/>
    <w:rsid w:val="00012A90"/>
    <w:rsid w:val="00062B58"/>
    <w:rsid w:val="00090B92"/>
    <w:rsid w:val="00091608"/>
    <w:rsid w:val="000F53DC"/>
    <w:rsid w:val="0012444E"/>
    <w:rsid w:val="00133144"/>
    <w:rsid w:val="0013601C"/>
    <w:rsid w:val="001A17E8"/>
    <w:rsid w:val="001C630B"/>
    <w:rsid w:val="0023352C"/>
    <w:rsid w:val="002A4914"/>
    <w:rsid w:val="00367BF8"/>
    <w:rsid w:val="00371A08"/>
    <w:rsid w:val="003C6E27"/>
    <w:rsid w:val="003E1DC3"/>
    <w:rsid w:val="003F249D"/>
    <w:rsid w:val="00430F79"/>
    <w:rsid w:val="00431AAA"/>
    <w:rsid w:val="00446297"/>
    <w:rsid w:val="0046616C"/>
    <w:rsid w:val="004A4731"/>
    <w:rsid w:val="004B2106"/>
    <w:rsid w:val="004C0B62"/>
    <w:rsid w:val="004F6E1A"/>
    <w:rsid w:val="00523975"/>
    <w:rsid w:val="005652F8"/>
    <w:rsid w:val="005A3E9D"/>
    <w:rsid w:val="005C6248"/>
    <w:rsid w:val="005D50D5"/>
    <w:rsid w:val="005E1F1B"/>
    <w:rsid w:val="005E238E"/>
    <w:rsid w:val="005E53ED"/>
    <w:rsid w:val="006011BF"/>
    <w:rsid w:val="00602F22"/>
    <w:rsid w:val="00673B8F"/>
    <w:rsid w:val="006A16AA"/>
    <w:rsid w:val="00732E0E"/>
    <w:rsid w:val="00751FB6"/>
    <w:rsid w:val="00783BF0"/>
    <w:rsid w:val="00792251"/>
    <w:rsid w:val="007B008D"/>
    <w:rsid w:val="007B707D"/>
    <w:rsid w:val="007B75C3"/>
    <w:rsid w:val="007C0384"/>
    <w:rsid w:val="00804D12"/>
    <w:rsid w:val="00810657"/>
    <w:rsid w:val="00833644"/>
    <w:rsid w:val="008914D0"/>
    <w:rsid w:val="008B080F"/>
    <w:rsid w:val="008C1C54"/>
    <w:rsid w:val="008E2B03"/>
    <w:rsid w:val="00902142"/>
    <w:rsid w:val="00942377"/>
    <w:rsid w:val="00951113"/>
    <w:rsid w:val="00996162"/>
    <w:rsid w:val="0099777F"/>
    <w:rsid w:val="009A7E55"/>
    <w:rsid w:val="009D399D"/>
    <w:rsid w:val="009D5BA0"/>
    <w:rsid w:val="009D7A0B"/>
    <w:rsid w:val="009F0B58"/>
    <w:rsid w:val="00A23D21"/>
    <w:rsid w:val="00A407A5"/>
    <w:rsid w:val="00A7497C"/>
    <w:rsid w:val="00A77AFF"/>
    <w:rsid w:val="00A82011"/>
    <w:rsid w:val="00A82A39"/>
    <w:rsid w:val="00A92A8A"/>
    <w:rsid w:val="00A9367A"/>
    <w:rsid w:val="00AE3B8E"/>
    <w:rsid w:val="00B25F01"/>
    <w:rsid w:val="00B3638D"/>
    <w:rsid w:val="00B44165"/>
    <w:rsid w:val="00B551A6"/>
    <w:rsid w:val="00B658F2"/>
    <w:rsid w:val="00B66DA9"/>
    <w:rsid w:val="00B72699"/>
    <w:rsid w:val="00B77A03"/>
    <w:rsid w:val="00BA42F9"/>
    <w:rsid w:val="00BE0D8E"/>
    <w:rsid w:val="00BF6AAD"/>
    <w:rsid w:val="00C0193B"/>
    <w:rsid w:val="00C03D3E"/>
    <w:rsid w:val="00C052EC"/>
    <w:rsid w:val="00C148C1"/>
    <w:rsid w:val="00C459AB"/>
    <w:rsid w:val="00C54A0E"/>
    <w:rsid w:val="00C641AB"/>
    <w:rsid w:val="00C8284C"/>
    <w:rsid w:val="00C92554"/>
    <w:rsid w:val="00CD22F1"/>
    <w:rsid w:val="00CF2EAB"/>
    <w:rsid w:val="00D1046A"/>
    <w:rsid w:val="00D72236"/>
    <w:rsid w:val="00D8403E"/>
    <w:rsid w:val="00DA6184"/>
    <w:rsid w:val="00DB08AF"/>
    <w:rsid w:val="00DC18CE"/>
    <w:rsid w:val="00DD0127"/>
    <w:rsid w:val="00DF07E6"/>
    <w:rsid w:val="00E03852"/>
    <w:rsid w:val="00E070C0"/>
    <w:rsid w:val="00E15C89"/>
    <w:rsid w:val="00E227EF"/>
    <w:rsid w:val="00E91F76"/>
    <w:rsid w:val="00E967EC"/>
    <w:rsid w:val="00EA434C"/>
    <w:rsid w:val="00EC72D2"/>
    <w:rsid w:val="00EE0BC0"/>
    <w:rsid w:val="00EF1074"/>
    <w:rsid w:val="00EF1296"/>
    <w:rsid w:val="00EF2B94"/>
    <w:rsid w:val="00EF3032"/>
    <w:rsid w:val="00EF4292"/>
    <w:rsid w:val="00F3080B"/>
    <w:rsid w:val="00F37C39"/>
    <w:rsid w:val="00F46144"/>
    <w:rsid w:val="00F61BC1"/>
    <w:rsid w:val="00F62923"/>
    <w:rsid w:val="00FA13A7"/>
    <w:rsid w:val="00FA1A78"/>
    <w:rsid w:val="00FD714F"/>
    <w:rsid w:val="00FF18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1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6E1A"/>
    <w:pPr>
      <w:spacing w:after="200" w:line="276" w:lineRule="auto"/>
    </w:pPr>
    <w:rPr>
      <w:lang w:eastAsia="en-US"/>
    </w:rPr>
  </w:style>
  <w:style w:type="paragraph" w:styleId="Heading1">
    <w:name w:val="heading 1"/>
    <w:basedOn w:val="Normal"/>
    <w:link w:val="Heading1Char"/>
    <w:uiPriority w:val="99"/>
    <w:qFormat/>
    <w:rsid w:val="0046616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46616C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paragraph" w:styleId="Header">
    <w:name w:val="header"/>
    <w:basedOn w:val="Normal"/>
    <w:link w:val="HeaderChar"/>
    <w:uiPriority w:val="99"/>
    <w:semiHidden/>
    <w:rsid w:val="00090B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090B92"/>
    <w:rPr>
      <w:rFonts w:cs="Times New Roman"/>
    </w:rPr>
  </w:style>
  <w:style w:type="paragraph" w:styleId="Footer">
    <w:name w:val="footer"/>
    <w:basedOn w:val="Normal"/>
    <w:link w:val="FooterChar"/>
    <w:uiPriority w:val="99"/>
    <w:rsid w:val="00090B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090B92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rsid w:val="00732E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732E0E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99"/>
    <w:qFormat/>
    <w:rsid w:val="00012A90"/>
    <w:pPr>
      <w:spacing w:line="240" w:lineRule="auto"/>
    </w:pPr>
    <w:rPr>
      <w:b/>
      <w:bCs/>
      <w:color w:val="4F81BD"/>
      <w:sz w:val="18"/>
      <w:szCs w:val="18"/>
    </w:rPr>
  </w:style>
  <w:style w:type="paragraph" w:styleId="ListParagraph">
    <w:name w:val="List Paragraph"/>
    <w:basedOn w:val="Normal"/>
    <w:uiPriority w:val="99"/>
    <w:qFormat/>
    <w:rsid w:val="0046616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186</TotalTime>
  <Pages>14</Pages>
  <Words>567</Words>
  <Characters>3238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Grey Wolf</dc:creator>
  <cp:keywords/>
  <dc:description/>
  <cp:lastModifiedBy>Admin</cp:lastModifiedBy>
  <cp:revision>42</cp:revision>
  <dcterms:created xsi:type="dcterms:W3CDTF">2019-01-07T14:39:00Z</dcterms:created>
  <dcterms:modified xsi:type="dcterms:W3CDTF">2019-01-22T08:58:00Z</dcterms:modified>
</cp:coreProperties>
</file>