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4AC" w:rsidRDefault="002324AC" w:rsidP="00F41524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b w:val="0"/>
          <w:color w:val="111111"/>
          <w:bdr w:val="none" w:sz="0" w:space="0" w:color="auto" w:frame="1"/>
          <w:lang w:val="en-US"/>
        </w:rPr>
      </w:pPr>
    </w:p>
    <w:p w:rsidR="002324AC" w:rsidRPr="00703A05" w:rsidRDefault="002324AC" w:rsidP="00F41524">
      <w:pPr>
        <w:pStyle w:val="NormalWeb"/>
        <w:shd w:val="clear" w:color="auto" w:fill="FFFFFF"/>
        <w:spacing w:before="0" w:beforeAutospacing="0" w:after="0" w:afterAutospacing="0" w:line="276" w:lineRule="auto"/>
        <w:ind w:left="-567"/>
        <w:rPr>
          <w:rStyle w:val="Strong"/>
          <w:b w:val="0"/>
          <w:color w:val="111111"/>
          <w:bdr w:val="none" w:sz="0" w:space="0" w:color="auto" w:frame="1"/>
        </w:rPr>
      </w:pPr>
    </w:p>
    <w:p w:rsidR="002324AC" w:rsidRPr="00C12C3A" w:rsidRDefault="002324AC" w:rsidP="00F41524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Фотоотчет утренника</w:t>
      </w:r>
      <w:r w:rsidRPr="00311446">
        <w:rPr>
          <w:rStyle w:val="Strong"/>
          <w:sz w:val="28"/>
          <w:szCs w:val="28"/>
          <w:bdr w:val="none" w:sz="0" w:space="0" w:color="auto" w:frame="1"/>
        </w:rPr>
        <w:t xml:space="preserve"> </w:t>
      </w:r>
      <w:r>
        <w:rPr>
          <w:rStyle w:val="Strong"/>
          <w:sz w:val="28"/>
          <w:szCs w:val="28"/>
          <w:bdr w:val="none" w:sz="0" w:space="0" w:color="auto" w:frame="1"/>
        </w:rPr>
        <w:t>«Слет прекрасных Василис»</w:t>
      </w:r>
    </w:p>
    <w:p w:rsidR="002324AC" w:rsidRDefault="002324AC" w:rsidP="00F41524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среди детей подготовительной группы №4, посвященный 8 Марта</w:t>
      </w:r>
    </w:p>
    <w:p w:rsidR="002324AC" w:rsidRPr="00C3393B" w:rsidRDefault="002324AC" w:rsidP="004F11F7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2324AC" w:rsidRPr="00C3393B" w:rsidSect="0052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Strong"/>
          <w:sz w:val="28"/>
          <w:szCs w:val="28"/>
          <w:bdr w:val="none" w:sz="0" w:space="0" w:color="auto" w:frame="1"/>
        </w:rPr>
        <w:t xml:space="preserve"> МАДОУ «Детский сад № 14»</w:t>
      </w:r>
    </w:p>
    <w:p w:rsidR="002324AC" w:rsidRPr="00C3393B" w:rsidRDefault="002324AC" w:rsidP="00C3393B">
      <w:pPr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>Задачи:</w:t>
      </w:r>
    </w:p>
    <w:p w:rsidR="002324AC" w:rsidRPr="00F41524" w:rsidRDefault="002324AC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развивать у детей музыкальный слух и голос;</w:t>
      </w:r>
    </w:p>
    <w:p w:rsidR="002324AC" w:rsidRPr="00F41524" w:rsidRDefault="002324AC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48.5pt;margin-top:289pt;width:227.05pt;height:171.85pt;z-index:25165824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">
            <v:imagedata r:id="rId5" o:title=""/>
            <o:lock v:ext="edit" aspectratio="f"/>
            <w10:wrap type="square" anchorx="margin" anchory="margin"/>
          </v:shape>
        </w:pict>
      </w: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развивать танцевальные навыки детей;</w:t>
      </w:r>
    </w:p>
    <w:p w:rsidR="002324AC" w:rsidRPr="00F41524" w:rsidRDefault="002324AC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обогащать словарный запас;</w:t>
      </w:r>
    </w:p>
    <w:p w:rsidR="002324AC" w:rsidRPr="00F41524" w:rsidRDefault="002324AC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создать радостное настроение;</w:t>
      </w:r>
    </w:p>
    <w:p w:rsidR="002324AC" w:rsidRPr="00F41524" w:rsidRDefault="002324AC" w:rsidP="00F41524">
      <w:pPr>
        <w:pStyle w:val="ListParagraph"/>
        <w:numPr>
          <w:ilvl w:val="0"/>
          <w:numId w:val="6"/>
        </w:numPr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 xml:space="preserve">повысить эмоциональный настрой детей. </w:t>
      </w:r>
    </w:p>
    <w:p w:rsidR="002324AC" w:rsidRPr="00F41524" w:rsidRDefault="002324AC" w:rsidP="00F41524">
      <w:pPr>
        <w:ind w:left="-624"/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F41524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2324AC" w:rsidRPr="00F41524" w:rsidRDefault="002324AC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У детей развиты начальные навыки танца и музыкального творчества.</w:t>
      </w:r>
    </w:p>
    <w:p w:rsidR="002324AC" w:rsidRPr="00F41524" w:rsidRDefault="002324AC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У детей расширен и обогащен словарный запас;</w:t>
      </w:r>
    </w:p>
    <w:p w:rsidR="002324AC" w:rsidRPr="00F41524" w:rsidRDefault="002324AC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 xml:space="preserve">У детей повышен эмоциональный настрой и создано радостное настроение. </w:t>
      </w:r>
    </w:p>
    <w:p w:rsidR="002324AC" w:rsidRPr="00F41524" w:rsidRDefault="002324AC" w:rsidP="00F41524">
      <w:p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</w:p>
    <w:p w:rsidR="002324AC" w:rsidRPr="00F41524" w:rsidRDefault="002324AC" w:rsidP="00296080">
      <w:pPr>
        <w:rPr>
          <w:sz w:val="24"/>
          <w:szCs w:val="24"/>
        </w:rPr>
      </w:pPr>
    </w:p>
    <w:p w:rsidR="002324AC" w:rsidRPr="00311446" w:rsidRDefault="002324AC" w:rsidP="00296080">
      <w:pPr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41.4pt;margin-top:467.1pt;width:301.9pt;height:227.05pt;z-index:25165926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">
            <v:imagedata r:id="rId6" o:title=""/>
            <o:lock v:ext="edit" aspectratio="f"/>
            <w10:wrap type="square" anchorx="margin" anchory="margin"/>
          </v:shape>
        </w:pict>
      </w: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C3393B">
      <w:pPr>
        <w:rPr>
          <w:sz w:val="24"/>
          <w:szCs w:val="24"/>
        </w:rPr>
      </w:pPr>
    </w:p>
    <w:p w:rsidR="002324AC" w:rsidRPr="00311446" w:rsidRDefault="002324AC" w:rsidP="00C3393B">
      <w:pPr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0;margin-top:0;width:327.6pt;height:264.7pt;z-index:251660288;visibility:visible;mso-position-horizontal:lef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">
            <v:imagedata r:id="rId7" o:title=""/>
            <o:lock v:ext="edit" aspectratio="f"/>
            <w10:wrap type="square" anchorx="margin" anchory="margin"/>
          </v:shape>
        </w:pict>
      </w: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F41524" w:rsidRDefault="002324AC" w:rsidP="003025CB">
      <w:pPr>
        <w:jc w:val="center"/>
        <w:rPr>
          <w:sz w:val="24"/>
          <w:szCs w:val="24"/>
        </w:rPr>
      </w:pPr>
    </w:p>
    <w:p w:rsidR="002324AC" w:rsidRPr="00C41C19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center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  <w:r>
        <w:rPr>
          <w:noProof/>
          <w:lang w:eastAsia="ru-RU"/>
        </w:rPr>
        <w:pict>
          <v:shape id="_x0000_s1029" type="#_x0000_t75" style="position:absolute;left:0;text-align:left;margin-left:120.6pt;margin-top:278.1pt;width:264.6pt;height:288.35pt;z-index:25166131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">
            <v:imagedata r:id="rId8" o:title=""/>
            <o:lock v:ext="edit" aspectratio="f"/>
            <w10:wrap type="square" anchorx="margin" anchory="margin"/>
          </v:shape>
        </w:pict>
      </w: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  <w:rPr>
          <w:sz w:val="24"/>
          <w:szCs w:val="24"/>
        </w:rPr>
      </w:pPr>
    </w:p>
    <w:p w:rsidR="002324AC" w:rsidRPr="00311446" w:rsidRDefault="002324AC" w:rsidP="003025CB">
      <w:pPr>
        <w:jc w:val="right"/>
      </w:pPr>
    </w:p>
    <w:p w:rsidR="002324AC" w:rsidRPr="00311446" w:rsidRDefault="002324AC" w:rsidP="003025CB">
      <w:pPr>
        <w:jc w:val="right"/>
      </w:pPr>
    </w:p>
    <w:p w:rsidR="002324AC" w:rsidRPr="00311446" w:rsidRDefault="002324AC" w:rsidP="003025CB">
      <w:pPr>
        <w:jc w:val="right"/>
      </w:pPr>
    </w:p>
    <w:p w:rsidR="002324AC" w:rsidRDefault="002324AC" w:rsidP="003025CB">
      <w:pPr>
        <w:jc w:val="right"/>
      </w:pPr>
    </w:p>
    <w:p w:rsidR="002324AC" w:rsidRDefault="002324AC" w:rsidP="00C3393B">
      <w:pPr>
        <w:rPr>
          <w:noProof/>
          <w:lang w:eastAsia="ru-RU"/>
        </w:rPr>
      </w:pPr>
    </w:p>
    <w:p w:rsidR="002324AC" w:rsidRPr="00C3393B" w:rsidRDefault="002324AC" w:rsidP="00C3393B">
      <w:r w:rsidRPr="00185C80">
        <w:rPr>
          <w:noProof/>
          <w:lang w:eastAsia="ru-RU"/>
        </w:rPr>
        <w:pict>
          <v:shape id="Рисунок 1" o:spid="_x0000_i1025" type="#_x0000_t75" style="width:210.75pt;height:25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">
            <v:imagedata r:id="rId9" o:title=""/>
            <o:lock v:ext="edit" aspectratio="f"/>
          </v:shape>
        </w:pict>
      </w:r>
      <w:r w:rsidRPr="00185C80">
        <w:rPr>
          <w:noProof/>
          <w:lang w:eastAsia="ru-RU"/>
        </w:rPr>
        <w:pict>
          <v:shape id="Рисунок 4" o:spid="_x0000_i1026" type="#_x0000_t75" style="width:240.75pt;height:30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">
            <v:imagedata r:id="rId10" o:title=""/>
            <o:lock v:ext="edit" aspectratio="f"/>
          </v:shape>
        </w:pict>
      </w:r>
    </w:p>
    <w:p w:rsidR="002324AC" w:rsidRDefault="002324AC" w:rsidP="00C3393B">
      <w:pPr>
        <w:rPr>
          <w:lang w:val="en-US"/>
        </w:rPr>
      </w:pPr>
      <w:r w:rsidRPr="00185C80">
        <w:rPr>
          <w:noProof/>
          <w:lang w:eastAsia="ru-RU"/>
        </w:rPr>
        <w:pict>
          <v:shape id="Рисунок 5" o:spid="_x0000_i1027" type="#_x0000_t75" style="width:291pt;height:24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">
            <v:imagedata r:id="rId11" o:title=""/>
            <o:lock v:ext="edit" aspectratio="f"/>
          </v:shape>
        </w:pict>
      </w:r>
    </w:p>
    <w:p w:rsidR="002324AC" w:rsidRPr="004F746C" w:rsidRDefault="002324AC" w:rsidP="00BA12CC">
      <w:r w:rsidRPr="00185C80">
        <w:rPr>
          <w:noProof/>
          <w:lang w:eastAsia="ru-RU"/>
        </w:rPr>
        <w:pict>
          <v:shape id="Рисунок 2" o:spid="_x0000_i1028" type="#_x0000_t75" style="width:354.75pt;height:28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">
            <v:imagedata r:id="rId12" o:title=""/>
            <o:lock v:ext="edit" aspectratio="f"/>
          </v:shape>
        </w:pict>
      </w:r>
    </w:p>
    <w:p w:rsidR="002324AC" w:rsidRDefault="002324AC" w:rsidP="003025CB">
      <w:pPr>
        <w:jc w:val="right"/>
        <w:rPr>
          <w:lang w:val="en-US"/>
        </w:rPr>
      </w:pPr>
    </w:p>
    <w:p w:rsidR="002324AC" w:rsidRDefault="002324AC" w:rsidP="00BA12CC"/>
    <w:p w:rsidR="002324AC" w:rsidRPr="00BA12CC" w:rsidRDefault="002324AC" w:rsidP="00BA12CC"/>
    <w:p w:rsidR="002324AC" w:rsidRDefault="002324AC" w:rsidP="003025CB">
      <w:pPr>
        <w:jc w:val="right"/>
      </w:pPr>
    </w:p>
    <w:p w:rsidR="002324AC" w:rsidRDefault="002324AC" w:rsidP="003025CB">
      <w:pPr>
        <w:jc w:val="right"/>
      </w:pPr>
    </w:p>
    <w:p w:rsidR="002324AC" w:rsidRDefault="002324AC" w:rsidP="003025CB">
      <w:pPr>
        <w:jc w:val="right"/>
      </w:pPr>
    </w:p>
    <w:p w:rsidR="002324AC" w:rsidRDefault="002324AC" w:rsidP="003025CB">
      <w:pPr>
        <w:jc w:val="right"/>
      </w:pPr>
    </w:p>
    <w:p w:rsidR="002324AC" w:rsidRPr="004F11F7" w:rsidRDefault="002324AC" w:rsidP="004F11F7"/>
    <w:p w:rsidR="002324AC" w:rsidRDefault="002324AC" w:rsidP="003025CB">
      <w:pPr>
        <w:jc w:val="center"/>
        <w:rPr>
          <w:lang w:val="en-US"/>
        </w:rPr>
      </w:pPr>
    </w:p>
    <w:p w:rsidR="002324AC" w:rsidRDefault="002324AC" w:rsidP="003025CB">
      <w:pPr>
        <w:jc w:val="right"/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3025CB">
      <w:pPr>
        <w:rPr>
          <w:lang w:val="en-US"/>
        </w:rPr>
      </w:pPr>
    </w:p>
    <w:p w:rsidR="002324AC" w:rsidRDefault="002324AC" w:rsidP="004D1FB5">
      <w:pPr>
        <w:jc w:val="both"/>
      </w:pPr>
    </w:p>
    <w:p w:rsidR="002324AC" w:rsidRDefault="002324AC" w:rsidP="004D1FB5">
      <w:pPr>
        <w:jc w:val="both"/>
        <w:sectPr w:rsidR="002324AC" w:rsidSect="00C339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4AC" w:rsidRDefault="002324AC" w:rsidP="00C41C19">
      <w:pPr>
        <w:jc w:val="right"/>
      </w:pPr>
    </w:p>
    <w:p w:rsidR="002324AC" w:rsidRDefault="002324AC" w:rsidP="004D1FB5">
      <w:pPr>
        <w:jc w:val="both"/>
      </w:pPr>
    </w:p>
    <w:p w:rsidR="002324AC" w:rsidRDefault="002324AC" w:rsidP="004D1FB5">
      <w:pPr>
        <w:jc w:val="both"/>
      </w:pPr>
    </w:p>
    <w:sectPr w:rsidR="002324AC" w:rsidSect="004D1F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C3A"/>
    <w:rsid w:val="000C58D3"/>
    <w:rsid w:val="000F55A4"/>
    <w:rsid w:val="0014354E"/>
    <w:rsid w:val="00185C80"/>
    <w:rsid w:val="00194F18"/>
    <w:rsid w:val="002324AC"/>
    <w:rsid w:val="00296080"/>
    <w:rsid w:val="003025CB"/>
    <w:rsid w:val="00311446"/>
    <w:rsid w:val="00382E39"/>
    <w:rsid w:val="003F1B86"/>
    <w:rsid w:val="004D1FB5"/>
    <w:rsid w:val="004F11F7"/>
    <w:rsid w:val="004F746C"/>
    <w:rsid w:val="00526554"/>
    <w:rsid w:val="00561CFF"/>
    <w:rsid w:val="00575036"/>
    <w:rsid w:val="005A5998"/>
    <w:rsid w:val="00703A05"/>
    <w:rsid w:val="00745005"/>
    <w:rsid w:val="008723E5"/>
    <w:rsid w:val="008B5FB1"/>
    <w:rsid w:val="00975259"/>
    <w:rsid w:val="009A322A"/>
    <w:rsid w:val="009D1D8B"/>
    <w:rsid w:val="00BA12CC"/>
    <w:rsid w:val="00C12C3A"/>
    <w:rsid w:val="00C3393B"/>
    <w:rsid w:val="00C41C19"/>
    <w:rsid w:val="00DF33E7"/>
    <w:rsid w:val="00E54D9D"/>
    <w:rsid w:val="00EE2CEF"/>
    <w:rsid w:val="00F234A6"/>
    <w:rsid w:val="00F41524"/>
    <w:rsid w:val="00FC2AE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5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12C3A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61C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2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5</Pages>
  <Words>88</Words>
  <Characters>507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21</cp:revision>
  <dcterms:created xsi:type="dcterms:W3CDTF">2018-08-08T19:13:00Z</dcterms:created>
  <dcterms:modified xsi:type="dcterms:W3CDTF">2019-03-18T10:45:00Z</dcterms:modified>
</cp:coreProperties>
</file>