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504" w:rsidRDefault="00263504" w:rsidP="00502DDF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28"/>
          <w:szCs w:val="28"/>
          <w:bdr w:val="none" w:sz="0" w:space="0" w:color="auto" w:frame="1"/>
        </w:rPr>
      </w:pPr>
      <w:r>
        <w:rPr>
          <w:rStyle w:val="Strong"/>
          <w:color w:val="111111"/>
          <w:sz w:val="28"/>
          <w:szCs w:val="28"/>
          <w:bdr w:val="none" w:sz="0" w:space="0" w:color="auto" w:frame="1"/>
        </w:rPr>
        <w:t>Фотоотчет мероприятий, проводимых</w:t>
      </w:r>
    </w:p>
    <w:p w:rsidR="00263504" w:rsidRDefault="00263504" w:rsidP="00502DDF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28"/>
          <w:szCs w:val="28"/>
          <w:bdr w:val="none" w:sz="0" w:space="0" w:color="auto" w:frame="1"/>
        </w:rPr>
      </w:pPr>
      <w:r>
        <w:rPr>
          <w:rStyle w:val="Strong"/>
          <w:color w:val="111111"/>
          <w:sz w:val="28"/>
          <w:szCs w:val="28"/>
          <w:bdr w:val="none" w:sz="0" w:space="0" w:color="auto" w:frame="1"/>
        </w:rPr>
        <w:t>с детьми и родителями младшей группы № 2</w:t>
      </w:r>
    </w:p>
    <w:p w:rsidR="00263504" w:rsidRPr="003C686E" w:rsidRDefault="00263504" w:rsidP="00502DDF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Strong"/>
          <w:color w:val="111111"/>
          <w:sz w:val="28"/>
          <w:szCs w:val="28"/>
          <w:bdr w:val="none" w:sz="0" w:space="0" w:color="auto" w:frame="1"/>
        </w:rPr>
      </w:pPr>
      <w:r>
        <w:rPr>
          <w:rStyle w:val="Strong"/>
          <w:color w:val="111111"/>
          <w:sz w:val="28"/>
          <w:szCs w:val="28"/>
          <w:bdr w:val="none" w:sz="0" w:space="0" w:color="auto" w:frame="1"/>
        </w:rPr>
        <w:t xml:space="preserve">по теме КОП «Мой любимый детский сад». </w:t>
      </w:r>
    </w:p>
    <w:p w:rsidR="00263504" w:rsidRPr="008431D9" w:rsidRDefault="00263504" w:rsidP="00502DDF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3C686E">
        <w:rPr>
          <w:rStyle w:val="Strong"/>
          <w:color w:val="111111"/>
          <w:sz w:val="28"/>
          <w:szCs w:val="28"/>
          <w:bdr w:val="none" w:sz="0" w:space="0" w:color="auto" w:frame="1"/>
        </w:rPr>
        <w:t xml:space="preserve">МАДОУ «Детский сад № </w:t>
      </w:r>
      <w:r>
        <w:rPr>
          <w:rStyle w:val="Strong"/>
          <w:color w:val="111111"/>
          <w:sz w:val="28"/>
          <w:szCs w:val="28"/>
          <w:bdr w:val="none" w:sz="0" w:space="0" w:color="auto" w:frame="1"/>
        </w:rPr>
        <w:t xml:space="preserve">14» (4 неделя июня 2019). </w:t>
      </w:r>
    </w:p>
    <w:p w:rsidR="00263504" w:rsidRPr="0010134E" w:rsidRDefault="00263504" w:rsidP="00502DDF"/>
    <w:p w:rsidR="00263504" w:rsidRPr="00112DB3" w:rsidRDefault="00263504" w:rsidP="00112DB3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173.5pt;margin-top:80.05pt;width:312pt;height:236.15pt;z-index:251658240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">
            <v:imagedata r:id="rId5" o:title=""/>
            <o:lock v:ext="edit" aspectratio="f"/>
            <w10:wrap type="square" anchorx="margin" anchory="margin"/>
          </v:shape>
        </w:pict>
      </w:r>
      <w:r w:rsidRPr="00112DB3">
        <w:rPr>
          <w:rFonts w:ascii="Times New Roman" w:hAnsi="Times New Roman"/>
          <w:b/>
          <w:i/>
          <w:sz w:val="28"/>
          <w:szCs w:val="28"/>
        </w:rPr>
        <w:t>Цель:</w:t>
      </w:r>
      <w:r w:rsidRPr="00112DB3">
        <w:rPr>
          <w:rFonts w:ascii="Times New Roman" w:hAnsi="Times New Roman"/>
          <w:i/>
          <w:sz w:val="24"/>
          <w:szCs w:val="24"/>
        </w:rPr>
        <w:t xml:space="preserve"> формирование духовно-нравственного отношения и чувства   сопричастности к родному дому, семье, к родному городу.</w:t>
      </w:r>
    </w:p>
    <w:p w:rsidR="00263504" w:rsidRPr="00112DB3" w:rsidRDefault="00263504" w:rsidP="00112DB3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112DB3"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263504" w:rsidRPr="00112DB3" w:rsidRDefault="00263504" w:rsidP="00112DB3">
      <w:pPr>
        <w:spacing w:after="0"/>
        <w:rPr>
          <w:rFonts w:ascii="Times New Roman" w:hAnsi="Times New Roman"/>
          <w:i/>
          <w:sz w:val="24"/>
          <w:szCs w:val="24"/>
        </w:rPr>
      </w:pPr>
      <w:r w:rsidRPr="00112DB3">
        <w:rPr>
          <w:rFonts w:ascii="Times New Roman" w:hAnsi="Times New Roman"/>
          <w:i/>
          <w:sz w:val="24"/>
          <w:szCs w:val="24"/>
        </w:rPr>
        <w:t>1. Воспитывать у детей любовь и привязанность к семье, родному дому, родной улице, городу.</w:t>
      </w:r>
    </w:p>
    <w:p w:rsidR="00263504" w:rsidRPr="00112DB3" w:rsidRDefault="00263504" w:rsidP="00112DB3">
      <w:pPr>
        <w:spacing w:after="0"/>
        <w:rPr>
          <w:rFonts w:ascii="Times New Roman" w:hAnsi="Times New Roman"/>
          <w:i/>
          <w:sz w:val="24"/>
          <w:szCs w:val="24"/>
        </w:rPr>
      </w:pPr>
      <w:r w:rsidRPr="00112DB3">
        <w:rPr>
          <w:rFonts w:ascii="Times New Roman" w:hAnsi="Times New Roman"/>
          <w:i/>
          <w:sz w:val="24"/>
          <w:szCs w:val="24"/>
        </w:rPr>
        <w:t>2. Создать эмоционально благополучную атмосферу дома и в детском саду, где взаимоотношения между людьми (взрослыми и детьми) построены на основе доброжелательности и взаимоуважения, где ребенок будет чувствовать себя желанным и защищенным.</w:t>
      </w:r>
    </w:p>
    <w:p w:rsidR="00263504" w:rsidRPr="00112DB3" w:rsidRDefault="00263504" w:rsidP="00112DB3">
      <w:pPr>
        <w:spacing w:after="0"/>
        <w:rPr>
          <w:rFonts w:ascii="Times New Roman" w:hAnsi="Times New Roman"/>
          <w:i/>
          <w:sz w:val="24"/>
          <w:szCs w:val="24"/>
        </w:rPr>
      </w:pPr>
      <w:r w:rsidRPr="00112DB3">
        <w:rPr>
          <w:rFonts w:ascii="Times New Roman" w:hAnsi="Times New Roman"/>
          <w:i/>
          <w:sz w:val="24"/>
          <w:szCs w:val="24"/>
        </w:rPr>
        <w:t xml:space="preserve">3. Сформировать представление о своём городе, как части России, об истории возникновения родного города, основных достопримечательностях, традициях,  и др. </w:t>
      </w:r>
    </w:p>
    <w:p w:rsidR="00263504" w:rsidRPr="00112DB3" w:rsidRDefault="00263504" w:rsidP="00112DB3">
      <w:pPr>
        <w:rPr>
          <w:rFonts w:ascii="Times New Roman" w:hAnsi="Times New Roman"/>
          <w:i/>
          <w:sz w:val="24"/>
          <w:szCs w:val="24"/>
        </w:rPr>
      </w:pPr>
      <w:r w:rsidRPr="00112DB3">
        <w:rPr>
          <w:rFonts w:ascii="Times New Roman" w:hAnsi="Times New Roman"/>
          <w:i/>
          <w:sz w:val="24"/>
          <w:szCs w:val="24"/>
        </w:rPr>
        <w:t>4. Способствовать активному вовлечению родителей в совместную деятельность с ребенком в условиях семьи и детского сада.</w:t>
      </w:r>
    </w:p>
    <w:p w:rsidR="00263504" w:rsidRPr="00112DB3" w:rsidRDefault="00263504" w:rsidP="00502DDF">
      <w:pPr>
        <w:tabs>
          <w:tab w:val="left" w:pos="8220"/>
        </w:tabs>
        <w:rPr>
          <w:rFonts w:ascii="Arial" w:hAnsi="Arial" w:cs="Arial"/>
          <w:sz w:val="20"/>
          <w:szCs w:val="20"/>
          <w:shd w:val="clear" w:color="auto" w:fill="FFFFFF"/>
        </w:rPr>
      </w:pPr>
      <w:r w:rsidRPr="00112DB3">
        <w:rPr>
          <w:rFonts w:ascii="Times New Roman" w:hAnsi="Times New Roman"/>
          <w:b/>
          <w:i/>
          <w:sz w:val="28"/>
          <w:szCs w:val="28"/>
          <w:u w:val="single"/>
        </w:rPr>
        <w:t>Ожидаемый результат:</w:t>
      </w:r>
      <w:r w:rsidRPr="00112DB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112DB3">
        <w:rPr>
          <w:rFonts w:ascii="Arial" w:hAnsi="Arial" w:cs="Arial"/>
          <w:sz w:val="20"/>
          <w:szCs w:val="20"/>
          <w:shd w:val="clear" w:color="auto" w:fill="FFFFFF"/>
        </w:rPr>
        <w:tab/>
      </w:r>
    </w:p>
    <w:p w:rsidR="00263504" w:rsidRPr="00112DB3" w:rsidRDefault="00263504" w:rsidP="00112DB3">
      <w:pPr>
        <w:pStyle w:val="ListParagraph"/>
        <w:numPr>
          <w:ilvl w:val="0"/>
          <w:numId w:val="4"/>
        </w:numPr>
        <w:rPr>
          <w:rFonts w:ascii="Times New Roman" w:hAnsi="Times New Roman"/>
          <w:i/>
          <w:sz w:val="24"/>
          <w:szCs w:val="24"/>
        </w:rPr>
      </w:pPr>
      <w:r w:rsidRPr="00112DB3">
        <w:rPr>
          <w:rFonts w:ascii="Times New Roman" w:hAnsi="Times New Roman"/>
          <w:i/>
          <w:sz w:val="24"/>
          <w:szCs w:val="24"/>
        </w:rPr>
        <w:t>У детей воспитаны любовь и привязанность к семье, родному дому, родной улице и городу.</w:t>
      </w:r>
    </w:p>
    <w:p w:rsidR="00263504" w:rsidRPr="00112DB3" w:rsidRDefault="00263504" w:rsidP="00112DB3">
      <w:pPr>
        <w:pStyle w:val="ListParagraph"/>
        <w:numPr>
          <w:ilvl w:val="0"/>
          <w:numId w:val="4"/>
        </w:numPr>
        <w:rPr>
          <w:rFonts w:ascii="Times New Roman" w:hAnsi="Times New Roman"/>
          <w:i/>
          <w:sz w:val="24"/>
          <w:szCs w:val="24"/>
        </w:rPr>
      </w:pPr>
      <w:r w:rsidRPr="00112DB3">
        <w:rPr>
          <w:rFonts w:ascii="Times New Roman" w:hAnsi="Times New Roman"/>
          <w:i/>
          <w:sz w:val="24"/>
          <w:szCs w:val="24"/>
        </w:rPr>
        <w:t>У детей создана эмоционально благополучная атмосфера дома и в детском саду.</w:t>
      </w:r>
    </w:p>
    <w:p w:rsidR="00263504" w:rsidRPr="00112DB3" w:rsidRDefault="00263504" w:rsidP="00112DB3">
      <w:pPr>
        <w:pStyle w:val="ListParagraph"/>
        <w:numPr>
          <w:ilvl w:val="0"/>
          <w:numId w:val="4"/>
        </w:numPr>
        <w:rPr>
          <w:rFonts w:ascii="Times New Roman" w:hAnsi="Times New Roman"/>
          <w:i/>
          <w:sz w:val="24"/>
          <w:szCs w:val="24"/>
        </w:rPr>
      </w:pPr>
      <w:r w:rsidRPr="00112DB3">
        <w:rPr>
          <w:rFonts w:ascii="Times New Roman" w:hAnsi="Times New Roman"/>
          <w:i/>
          <w:sz w:val="24"/>
          <w:szCs w:val="24"/>
        </w:rPr>
        <w:t>У детей сформировано начальное элементарное представление о своем городе, об истории его возникновения, его символике, традициях и основных достопримечательностях.</w:t>
      </w:r>
    </w:p>
    <w:p w:rsidR="00263504" w:rsidRPr="00112DB3" w:rsidRDefault="00263504" w:rsidP="00112DB3">
      <w:pPr>
        <w:pStyle w:val="ListParagraph"/>
        <w:numPr>
          <w:ilvl w:val="0"/>
          <w:numId w:val="4"/>
        </w:numPr>
        <w:rPr>
          <w:rFonts w:ascii="Times New Roman" w:hAnsi="Times New Roman"/>
          <w:i/>
          <w:sz w:val="24"/>
          <w:szCs w:val="24"/>
        </w:rPr>
      </w:pPr>
      <w:r w:rsidRPr="00112DB3">
        <w:rPr>
          <w:rFonts w:ascii="Times New Roman" w:hAnsi="Times New Roman"/>
          <w:i/>
          <w:sz w:val="24"/>
          <w:szCs w:val="24"/>
        </w:rPr>
        <w:t xml:space="preserve">Родители детей активно вовлечены в совместную деятельность с ребенком в условиях семьи и детского сада. </w:t>
      </w:r>
    </w:p>
    <w:p w:rsidR="00263504" w:rsidRPr="0010134E" w:rsidRDefault="00263504"/>
    <w:p w:rsidR="00263504" w:rsidRDefault="00263504" w:rsidP="00D752BD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263504" w:rsidRDefault="00263504" w:rsidP="00D752BD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263504" w:rsidRDefault="00263504" w:rsidP="00D752BD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263504" w:rsidRDefault="00263504" w:rsidP="00D752BD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263504" w:rsidRDefault="00263504" w:rsidP="00D752BD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263504" w:rsidRDefault="00263504" w:rsidP="00D752BD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263504" w:rsidRPr="00112DB3" w:rsidRDefault="00263504" w:rsidP="00112DB3">
      <w:pPr>
        <w:spacing w:after="24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Фотоотчет рисования </w:t>
      </w:r>
      <w:r w:rsidRPr="00112DB3">
        <w:rPr>
          <w:rFonts w:ascii="Times New Roman" w:hAnsi="Times New Roman"/>
          <w:b/>
          <w:i/>
          <w:sz w:val="28"/>
          <w:szCs w:val="28"/>
          <w:u w:val="single"/>
        </w:rPr>
        <w:t>с детьми на тему «Белая березка».</w:t>
      </w:r>
    </w:p>
    <w:p w:rsidR="00263504" w:rsidRPr="00112DB3" w:rsidRDefault="00263504" w:rsidP="00112DB3">
      <w:pPr>
        <w:spacing w:after="0"/>
        <w:rPr>
          <w:rFonts w:ascii="Times New Roman" w:hAnsi="Times New Roman"/>
          <w:sz w:val="28"/>
          <w:szCs w:val="28"/>
        </w:rPr>
      </w:pPr>
      <w:r w:rsidRPr="00112DB3">
        <w:rPr>
          <w:rFonts w:ascii="Times New Roman" w:hAnsi="Times New Roman"/>
          <w:sz w:val="28"/>
          <w:szCs w:val="28"/>
        </w:rPr>
        <w:t>Задачи:</w:t>
      </w:r>
    </w:p>
    <w:p w:rsidR="00263504" w:rsidRPr="00112DB3" w:rsidRDefault="00263504" w:rsidP="00112DB3">
      <w:pPr>
        <w:pStyle w:val="c8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 w:rsidRPr="00112DB3">
        <w:rPr>
          <w:rStyle w:val="c1"/>
          <w:color w:val="000000"/>
          <w:sz w:val="28"/>
          <w:szCs w:val="28"/>
        </w:rPr>
        <w:t>формировать навык</w:t>
      </w:r>
    </w:p>
    <w:p w:rsidR="00263504" w:rsidRPr="00112DB3" w:rsidRDefault="00263504" w:rsidP="00112DB3">
      <w:pPr>
        <w:pStyle w:val="c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12DB3">
        <w:rPr>
          <w:rStyle w:val="c1"/>
          <w:color w:val="000000"/>
          <w:sz w:val="28"/>
          <w:szCs w:val="28"/>
        </w:rPr>
        <w:t>изображать конкретное дерево с характерными признаками.</w:t>
      </w:r>
    </w:p>
    <w:p w:rsidR="00263504" w:rsidRPr="00112DB3" w:rsidRDefault="00263504" w:rsidP="00112DB3">
      <w:pPr>
        <w:pStyle w:val="c8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 w:rsidRPr="00112DB3">
        <w:rPr>
          <w:rStyle w:val="c1"/>
          <w:color w:val="000000"/>
          <w:sz w:val="28"/>
          <w:szCs w:val="28"/>
        </w:rPr>
        <w:t>уточнять и углублять</w:t>
      </w:r>
    </w:p>
    <w:p w:rsidR="00263504" w:rsidRPr="00112DB3" w:rsidRDefault="00263504" w:rsidP="00112DB3">
      <w:pPr>
        <w:pStyle w:val="c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12DB3">
        <w:rPr>
          <w:rStyle w:val="c1"/>
          <w:color w:val="000000"/>
          <w:sz w:val="28"/>
          <w:szCs w:val="28"/>
        </w:rPr>
        <w:t>представления детей о значении березы в жизни русских людей, о связанных с ней традициях.</w:t>
      </w:r>
    </w:p>
    <w:p w:rsidR="00263504" w:rsidRPr="00112DB3" w:rsidRDefault="00263504" w:rsidP="00112DB3">
      <w:pPr>
        <w:pStyle w:val="c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12DB3">
        <w:rPr>
          <w:rStyle w:val="c1"/>
          <w:color w:val="000000"/>
          <w:sz w:val="28"/>
          <w:szCs w:val="28"/>
        </w:rPr>
        <w:t>2. дать понятие о березке – как о символе России и символе родного города.</w:t>
      </w:r>
    </w:p>
    <w:p w:rsidR="00263504" w:rsidRPr="00112DB3" w:rsidRDefault="00263504" w:rsidP="00112DB3">
      <w:pPr>
        <w:pStyle w:val="c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12DB3">
        <w:rPr>
          <w:rStyle w:val="c1"/>
          <w:color w:val="000000"/>
          <w:sz w:val="28"/>
          <w:szCs w:val="28"/>
        </w:rPr>
        <w:t>3.вырабатывать у воспитанников внимательность при выполнении последовательных заданий.</w:t>
      </w:r>
    </w:p>
    <w:p w:rsidR="00263504" w:rsidRDefault="00263504" w:rsidP="00112DB3">
      <w:pPr>
        <w:pStyle w:val="c8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 w:rsidRPr="00112DB3">
        <w:rPr>
          <w:rStyle w:val="c1"/>
          <w:color w:val="000000"/>
          <w:sz w:val="28"/>
          <w:szCs w:val="28"/>
        </w:rPr>
        <w:t>4. содействовать развитию умения у дошкольников четко отвечать на поставленный вопрос.</w:t>
      </w:r>
    </w:p>
    <w:p w:rsidR="00263504" w:rsidRDefault="00263504" w:rsidP="00112DB3">
      <w:pPr>
        <w:pStyle w:val="c8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</w:p>
    <w:p w:rsidR="00263504" w:rsidRDefault="00263504" w:rsidP="00112DB3">
      <w:pPr>
        <w:pStyle w:val="c8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en-US"/>
        </w:rPr>
      </w:pPr>
      <w:r w:rsidRPr="007769F3">
        <w:rPr>
          <w:noProof/>
          <w:sz w:val="28"/>
          <w:szCs w:val="28"/>
        </w:rPr>
        <w:pict>
          <v:shape id="Рисунок 1" o:spid="_x0000_i1025" type="#_x0000_t75" style="width:229.5pt;height:172.5pt;visibility:visible">
            <v:imagedata r:id="rId6" o:title=""/>
          </v:shape>
        </w:pict>
      </w:r>
      <w:r>
        <w:rPr>
          <w:sz w:val="28"/>
          <w:szCs w:val="28"/>
          <w:lang w:val="en-US"/>
        </w:rPr>
        <w:t xml:space="preserve"> </w:t>
      </w:r>
      <w:r w:rsidRPr="007769F3">
        <w:rPr>
          <w:noProof/>
          <w:sz w:val="28"/>
          <w:szCs w:val="28"/>
        </w:rPr>
        <w:pict>
          <v:shape id="Рисунок 2" o:spid="_x0000_i1026" type="#_x0000_t75" style="width:229.5pt;height:172.5pt;visibility:visible">
            <v:imagedata r:id="rId7" o:title=""/>
          </v:shape>
        </w:pict>
      </w:r>
    </w:p>
    <w:p w:rsidR="00263504" w:rsidRDefault="00263504" w:rsidP="00112DB3">
      <w:pPr>
        <w:pStyle w:val="c8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en-US"/>
        </w:rPr>
      </w:pPr>
    </w:p>
    <w:p w:rsidR="00263504" w:rsidRPr="00267292" w:rsidRDefault="00263504" w:rsidP="00112DB3">
      <w:pPr>
        <w:pStyle w:val="c8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en-US"/>
        </w:rPr>
      </w:pPr>
      <w:r w:rsidRPr="007769F3">
        <w:rPr>
          <w:noProof/>
          <w:sz w:val="28"/>
          <w:szCs w:val="28"/>
        </w:rPr>
        <w:pict>
          <v:shape id="Рисунок 3" o:spid="_x0000_i1027" type="#_x0000_t75" style="width:231pt;height:173.25pt;visibility:visible">
            <v:imagedata r:id="rId8" o:title=""/>
          </v:shape>
        </w:pict>
      </w:r>
      <w:r>
        <w:rPr>
          <w:sz w:val="28"/>
          <w:szCs w:val="28"/>
          <w:lang w:val="en-US"/>
        </w:rPr>
        <w:t xml:space="preserve"> </w:t>
      </w:r>
      <w:r w:rsidRPr="007769F3">
        <w:rPr>
          <w:noProof/>
          <w:sz w:val="28"/>
          <w:szCs w:val="28"/>
        </w:rPr>
        <w:pict>
          <v:shape id="Рисунок 4" o:spid="_x0000_i1028" type="#_x0000_t75" style="width:225pt;height:168.75pt;visibility:visible">
            <v:imagedata r:id="rId9" o:title=""/>
          </v:shape>
        </w:pict>
      </w:r>
    </w:p>
    <w:p w:rsidR="00263504" w:rsidRDefault="00263504" w:rsidP="00112DB3">
      <w:pPr>
        <w:tabs>
          <w:tab w:val="left" w:pos="1429"/>
        </w:tabs>
        <w:spacing w:after="240"/>
        <w:rPr>
          <w:lang w:val="en-US"/>
        </w:rPr>
      </w:pPr>
    </w:p>
    <w:p w:rsidR="00263504" w:rsidRDefault="00263504" w:rsidP="00112DB3">
      <w:pPr>
        <w:tabs>
          <w:tab w:val="left" w:pos="1429"/>
        </w:tabs>
        <w:spacing w:after="240"/>
        <w:rPr>
          <w:lang w:val="en-US"/>
        </w:rPr>
      </w:pPr>
    </w:p>
    <w:p w:rsidR="00263504" w:rsidRDefault="00263504" w:rsidP="00112DB3">
      <w:pPr>
        <w:tabs>
          <w:tab w:val="left" w:pos="1429"/>
        </w:tabs>
        <w:spacing w:after="240"/>
        <w:rPr>
          <w:lang w:val="en-US"/>
        </w:rPr>
      </w:pPr>
    </w:p>
    <w:p w:rsidR="00263504" w:rsidRDefault="00263504" w:rsidP="00112DB3">
      <w:pPr>
        <w:tabs>
          <w:tab w:val="left" w:pos="1429"/>
        </w:tabs>
        <w:spacing w:after="240"/>
        <w:rPr>
          <w:lang w:val="en-US"/>
        </w:rPr>
      </w:pPr>
      <w:r w:rsidRPr="00166F12">
        <w:rPr>
          <w:noProof/>
          <w:lang w:eastAsia="ru-RU"/>
        </w:rPr>
        <w:pict>
          <v:shape id="Рисунок 5" o:spid="_x0000_i1029" type="#_x0000_t75" style="width:262.5pt;height:197.25pt;visibility:visible">
            <v:imagedata r:id="rId10" o:title=""/>
          </v:shape>
        </w:pict>
      </w:r>
      <w:r>
        <w:rPr>
          <w:lang w:val="en-US"/>
        </w:rPr>
        <w:t xml:space="preserve"> </w:t>
      </w:r>
      <w:r w:rsidRPr="00166F12">
        <w:rPr>
          <w:noProof/>
          <w:lang w:eastAsia="ru-RU"/>
        </w:rPr>
        <w:pict>
          <v:shape id="Рисунок 6" o:spid="_x0000_i1030" type="#_x0000_t75" style="width:147.75pt;height:197.25pt;visibility:visible">
            <v:imagedata r:id="rId11" o:title=""/>
          </v:shape>
        </w:pict>
      </w:r>
    </w:p>
    <w:p w:rsidR="00263504" w:rsidRDefault="00263504" w:rsidP="00112DB3">
      <w:pPr>
        <w:tabs>
          <w:tab w:val="left" w:pos="1429"/>
        </w:tabs>
        <w:spacing w:after="240"/>
        <w:rPr>
          <w:lang w:val="en-US"/>
        </w:rPr>
      </w:pPr>
      <w:r w:rsidRPr="00166F12">
        <w:rPr>
          <w:noProof/>
          <w:lang w:eastAsia="ru-RU"/>
        </w:rPr>
        <w:pict>
          <v:shape id="Рисунок 7" o:spid="_x0000_i1031" type="#_x0000_t75" style="width:247.5pt;height:186pt;visibility:visible">
            <v:imagedata r:id="rId12" o:title=""/>
          </v:shape>
        </w:pict>
      </w:r>
      <w:r>
        <w:rPr>
          <w:lang w:val="en-US"/>
        </w:rPr>
        <w:t xml:space="preserve"> </w:t>
      </w:r>
      <w:r w:rsidRPr="00166F12">
        <w:rPr>
          <w:noProof/>
          <w:lang w:eastAsia="ru-RU"/>
        </w:rPr>
        <w:pict>
          <v:shape id="Рисунок 8" o:spid="_x0000_i1032" type="#_x0000_t75" style="width:138pt;height:184.5pt;visibility:visible">
            <v:imagedata r:id="rId13" o:title=""/>
          </v:shape>
        </w:pict>
      </w:r>
    </w:p>
    <w:p w:rsidR="00263504" w:rsidRPr="00267292" w:rsidRDefault="00263504" w:rsidP="00112DB3">
      <w:pPr>
        <w:tabs>
          <w:tab w:val="left" w:pos="1429"/>
        </w:tabs>
        <w:spacing w:after="240"/>
        <w:rPr>
          <w:lang w:val="en-US"/>
        </w:rPr>
      </w:pPr>
      <w:r w:rsidRPr="00166F12">
        <w:rPr>
          <w:noProof/>
          <w:lang w:eastAsia="ru-RU"/>
        </w:rPr>
        <w:pict>
          <v:shape id="Рисунок 9" o:spid="_x0000_i1033" type="#_x0000_t75" style="width:406.5pt;height:305.25pt;visibility:visible">
            <v:imagedata r:id="rId14" o:title=""/>
          </v:shape>
        </w:pict>
      </w:r>
    </w:p>
    <w:p w:rsidR="00263504" w:rsidRDefault="00263504" w:rsidP="00112DB3">
      <w:pPr>
        <w:tabs>
          <w:tab w:val="left" w:pos="1429"/>
        </w:tabs>
        <w:spacing w:after="240"/>
      </w:pPr>
    </w:p>
    <w:p w:rsidR="00263504" w:rsidRPr="003B14A6" w:rsidRDefault="00263504" w:rsidP="003B14A6">
      <w:pPr>
        <w:tabs>
          <w:tab w:val="left" w:pos="1429"/>
        </w:tabs>
        <w:spacing w:after="24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3B14A6">
        <w:rPr>
          <w:rFonts w:ascii="Times New Roman" w:hAnsi="Times New Roman"/>
          <w:b/>
          <w:i/>
          <w:sz w:val="28"/>
          <w:szCs w:val="28"/>
          <w:u w:val="single"/>
        </w:rPr>
        <w:t>Фотоотчет о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рганизации </w:t>
      </w:r>
      <w:r w:rsidRPr="003B14A6">
        <w:rPr>
          <w:rFonts w:ascii="Times New Roman" w:hAnsi="Times New Roman"/>
          <w:b/>
          <w:i/>
          <w:sz w:val="28"/>
          <w:szCs w:val="28"/>
          <w:u w:val="single"/>
        </w:rPr>
        <w:t>выставки рисунков детей и родителей «Профессии родителей».</w:t>
      </w:r>
    </w:p>
    <w:p w:rsidR="00263504" w:rsidRPr="003B14A6" w:rsidRDefault="00263504" w:rsidP="003B14A6">
      <w:pPr>
        <w:tabs>
          <w:tab w:val="left" w:pos="1429"/>
        </w:tabs>
        <w:rPr>
          <w:rFonts w:ascii="Times New Roman" w:hAnsi="Times New Roman"/>
          <w:sz w:val="28"/>
          <w:szCs w:val="28"/>
        </w:rPr>
      </w:pPr>
      <w:r w:rsidRPr="003B14A6">
        <w:rPr>
          <w:rFonts w:ascii="Times New Roman" w:hAnsi="Times New Roman"/>
          <w:sz w:val="28"/>
          <w:szCs w:val="28"/>
        </w:rPr>
        <w:t xml:space="preserve">Цель: закрепление у детей знаний о профессии родителей; учить детей знать профессию каждого родителя и называть ее. Расширять знания о профессиях в общем. </w:t>
      </w:r>
    </w:p>
    <w:p w:rsidR="00263504" w:rsidRPr="003B14A6" w:rsidRDefault="00263504" w:rsidP="003B14A6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7769F3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10" o:spid="_x0000_i1034" type="#_x0000_t75" style="width:465.75pt;height:349.5pt;visibility:visible">
            <v:imagedata r:id="rId15" o:title=""/>
          </v:shape>
        </w:pict>
      </w:r>
    </w:p>
    <w:p w:rsidR="00263504" w:rsidRDefault="00263504" w:rsidP="00D752BD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263504" w:rsidRPr="00267292" w:rsidRDefault="00263504" w:rsidP="00D752BD">
      <w:pPr>
        <w:spacing w:after="0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263504" w:rsidRPr="00D30B6B" w:rsidRDefault="00263504" w:rsidP="00D30B6B">
      <w:pPr>
        <w:rPr>
          <w:lang w:val="en-US"/>
        </w:rPr>
      </w:pPr>
    </w:p>
    <w:p w:rsidR="00263504" w:rsidRPr="00D30B6B" w:rsidRDefault="00263504" w:rsidP="00D30B6B">
      <w:pPr>
        <w:rPr>
          <w:lang w:val="en-US"/>
        </w:rPr>
      </w:pPr>
    </w:p>
    <w:p w:rsidR="00263504" w:rsidRPr="00D30B6B" w:rsidRDefault="00263504" w:rsidP="00D30B6B">
      <w:pPr>
        <w:rPr>
          <w:lang w:val="en-US"/>
        </w:rPr>
      </w:pPr>
    </w:p>
    <w:p w:rsidR="00263504" w:rsidRPr="00D30B6B" w:rsidRDefault="00263504" w:rsidP="00D30B6B">
      <w:pPr>
        <w:rPr>
          <w:lang w:val="en-US"/>
        </w:rPr>
      </w:pPr>
    </w:p>
    <w:p w:rsidR="00263504" w:rsidRDefault="00263504" w:rsidP="00D30B6B">
      <w:pPr>
        <w:rPr>
          <w:rFonts w:ascii="Times New Roman" w:hAnsi="Times New Roman"/>
          <w:b/>
          <w:i/>
        </w:rPr>
      </w:pPr>
    </w:p>
    <w:p w:rsidR="00263504" w:rsidRPr="00D30B6B" w:rsidRDefault="00263504" w:rsidP="00D30B6B">
      <w:pPr>
        <w:rPr>
          <w:lang w:val="en-US"/>
        </w:rPr>
      </w:pPr>
    </w:p>
    <w:p w:rsidR="00263504" w:rsidRPr="00D30B6B" w:rsidRDefault="00263504" w:rsidP="00D30B6B">
      <w:pPr>
        <w:rPr>
          <w:lang w:val="en-US"/>
        </w:rPr>
      </w:pPr>
    </w:p>
    <w:p w:rsidR="00263504" w:rsidRPr="00267292" w:rsidRDefault="00263504" w:rsidP="00267292">
      <w:pPr>
        <w:tabs>
          <w:tab w:val="left" w:pos="7380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</w:r>
    </w:p>
    <w:sectPr w:rsidR="00263504" w:rsidRPr="00267292" w:rsidSect="003F5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B2EA3"/>
    <w:multiLevelType w:val="hybridMultilevel"/>
    <w:tmpl w:val="D26AE580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51B01F18"/>
    <w:multiLevelType w:val="hybridMultilevel"/>
    <w:tmpl w:val="42D2E4B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53552710"/>
    <w:multiLevelType w:val="hybridMultilevel"/>
    <w:tmpl w:val="939E973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60835178"/>
    <w:multiLevelType w:val="hybridMultilevel"/>
    <w:tmpl w:val="6CD241A2"/>
    <w:lvl w:ilvl="0" w:tplc="0419000F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63841AB0"/>
    <w:multiLevelType w:val="hybridMultilevel"/>
    <w:tmpl w:val="508A0F48"/>
    <w:lvl w:ilvl="0" w:tplc="6C34976A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i/>
        <w:w w:val="1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2DDF"/>
    <w:rsid w:val="0002619B"/>
    <w:rsid w:val="00062561"/>
    <w:rsid w:val="000C02C2"/>
    <w:rsid w:val="000F7DAE"/>
    <w:rsid w:val="0010134E"/>
    <w:rsid w:val="00105275"/>
    <w:rsid w:val="00112DB3"/>
    <w:rsid w:val="00166F12"/>
    <w:rsid w:val="00263504"/>
    <w:rsid w:val="00267292"/>
    <w:rsid w:val="002830CC"/>
    <w:rsid w:val="002B02BE"/>
    <w:rsid w:val="002C21E8"/>
    <w:rsid w:val="003240D8"/>
    <w:rsid w:val="00360478"/>
    <w:rsid w:val="003B14A6"/>
    <w:rsid w:val="003C686E"/>
    <w:rsid w:val="003F5189"/>
    <w:rsid w:val="00502DDF"/>
    <w:rsid w:val="00574BF9"/>
    <w:rsid w:val="00615379"/>
    <w:rsid w:val="006D63AE"/>
    <w:rsid w:val="007769F3"/>
    <w:rsid w:val="008431D9"/>
    <w:rsid w:val="008C45D3"/>
    <w:rsid w:val="00910DF8"/>
    <w:rsid w:val="00951117"/>
    <w:rsid w:val="00BF01EC"/>
    <w:rsid w:val="00D30B6B"/>
    <w:rsid w:val="00D752BD"/>
    <w:rsid w:val="00F74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18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02D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502DDF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502DDF"/>
    <w:pPr>
      <w:ind w:left="720"/>
      <w:contextualSpacing/>
    </w:pPr>
    <w:rPr>
      <w:rFonts w:eastAsia="Times New Roman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57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74B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951117"/>
    <w:rPr>
      <w:rFonts w:cs="Times New Roman"/>
    </w:rPr>
  </w:style>
  <w:style w:type="character" w:customStyle="1" w:styleId="c1">
    <w:name w:val="c1"/>
    <w:basedOn w:val="DefaultParagraphFont"/>
    <w:uiPriority w:val="99"/>
    <w:rsid w:val="00112DB3"/>
    <w:rPr>
      <w:rFonts w:cs="Times New Roman"/>
    </w:rPr>
  </w:style>
  <w:style w:type="paragraph" w:customStyle="1" w:styleId="c8">
    <w:name w:val="c8"/>
    <w:basedOn w:val="Normal"/>
    <w:uiPriority w:val="99"/>
    <w:rsid w:val="00112D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116</TotalTime>
  <Pages>4</Pages>
  <Words>318</Words>
  <Characters>1814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User</cp:lastModifiedBy>
  <cp:revision>13</cp:revision>
  <dcterms:created xsi:type="dcterms:W3CDTF">2019-05-20T17:30:00Z</dcterms:created>
  <dcterms:modified xsi:type="dcterms:W3CDTF">2019-07-11T05:04:00Z</dcterms:modified>
</cp:coreProperties>
</file>