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01" w:rsidRDefault="00056A01" w:rsidP="00F91EE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</w:p>
    <w:p w:rsidR="00056A01" w:rsidRDefault="00056A01" w:rsidP="000C3E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Фоторепортаж</w:t>
      </w:r>
    </w:p>
    <w:p w:rsidR="00056A01" w:rsidRDefault="00056A01" w:rsidP="000C3E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проведении КОП  в первой группе раннего возраста</w:t>
      </w:r>
    </w:p>
    <w:p w:rsidR="00056A01" w:rsidRDefault="00056A01" w:rsidP="000C3E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 «Дню  защиты детей»</w:t>
      </w:r>
    </w:p>
    <w:p w:rsidR="00056A01" w:rsidRPr="00A07828" w:rsidRDefault="00056A01" w:rsidP="00CB69F7">
      <w:pPr>
        <w:pStyle w:val="NoSpacing"/>
        <w:jc w:val="center"/>
        <w:rPr>
          <w:b/>
          <w:sz w:val="28"/>
          <w:szCs w:val="28"/>
        </w:rPr>
      </w:pPr>
      <w:r w:rsidRPr="00A07828">
        <w:rPr>
          <w:b/>
          <w:sz w:val="28"/>
          <w:szCs w:val="28"/>
        </w:rPr>
        <w:t>«Лето красное</w:t>
      </w:r>
      <w:r>
        <w:rPr>
          <w:b/>
          <w:sz w:val="28"/>
          <w:szCs w:val="28"/>
        </w:rPr>
        <w:t xml:space="preserve"> - пора прекрасная!</w:t>
      </w:r>
      <w:r w:rsidRPr="00A07828">
        <w:rPr>
          <w:b/>
          <w:sz w:val="28"/>
          <w:szCs w:val="28"/>
        </w:rPr>
        <w:t>»</w:t>
      </w:r>
    </w:p>
    <w:p w:rsidR="00056A01" w:rsidRDefault="00056A01" w:rsidP="000C3E99">
      <w:pPr>
        <w:jc w:val="center"/>
        <w:rPr>
          <w:rFonts w:ascii="Times New Roman" w:hAnsi="Times New Roman"/>
          <w:sz w:val="24"/>
          <w:szCs w:val="24"/>
        </w:rPr>
      </w:pPr>
    </w:p>
    <w:p w:rsidR="00056A01" w:rsidRDefault="00056A01" w:rsidP="000C3E9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56A01" w:rsidRPr="00122736" w:rsidRDefault="00056A01" w:rsidP="002263E4">
      <w:pPr>
        <w:jc w:val="right"/>
        <w:rPr>
          <w:rFonts w:ascii="Times New Roman" w:hAnsi="Times New Roman"/>
          <w:b/>
          <w:sz w:val="24"/>
          <w:szCs w:val="24"/>
        </w:rPr>
      </w:pPr>
      <w:r w:rsidRPr="00122736">
        <w:rPr>
          <w:rFonts w:ascii="Times New Roman" w:hAnsi="Times New Roman"/>
          <w:b/>
          <w:sz w:val="24"/>
          <w:szCs w:val="24"/>
        </w:rPr>
        <w:t>03.06.2019г.</w:t>
      </w: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Алексеева Елена Викторовна, воспитатель</w:t>
      </w: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 квалификационной категории;</w:t>
      </w: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Шилова Ирина Александровна, воспитатель</w:t>
      </w: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 квалификационной категории;</w:t>
      </w:r>
    </w:p>
    <w:p w:rsidR="00056A01" w:rsidRPr="00144DA9" w:rsidRDefault="00056A01" w:rsidP="00144DA9">
      <w:pPr>
        <w:rPr>
          <w:rFonts w:ascii="Times New Roman" w:hAnsi="Times New Roman"/>
          <w:sz w:val="24"/>
          <w:szCs w:val="24"/>
        </w:rPr>
      </w:pPr>
      <w:r w:rsidRPr="00064C89">
        <w:rPr>
          <w:rFonts w:ascii="Times New Roman" w:hAnsi="Times New Roman"/>
          <w:b/>
          <w:sz w:val="24"/>
          <w:szCs w:val="24"/>
        </w:rPr>
        <w:t>Цель:</w:t>
      </w:r>
      <w:r w:rsidRPr="00144DA9">
        <w:t xml:space="preserve"> </w:t>
      </w:r>
      <w:r w:rsidRPr="00144DA9">
        <w:rPr>
          <w:rFonts w:ascii="Times New Roman" w:hAnsi="Times New Roman"/>
          <w:sz w:val="24"/>
          <w:szCs w:val="24"/>
        </w:rPr>
        <w:t>создать праздничное, весёлое настроение, вовлекать детей в ход праздника, участие в играх, забавах, побуждать к подпеванию песен, участию в конкурсах.</w:t>
      </w:r>
    </w:p>
    <w:p w:rsidR="00056A01" w:rsidRPr="00064C89" w:rsidRDefault="00056A01" w:rsidP="00144DA9">
      <w:pPr>
        <w:rPr>
          <w:rFonts w:ascii="Times New Roman" w:hAnsi="Times New Roman"/>
          <w:b/>
          <w:sz w:val="24"/>
          <w:szCs w:val="24"/>
        </w:rPr>
      </w:pPr>
      <w:r w:rsidRPr="00064C89">
        <w:rPr>
          <w:rFonts w:ascii="Times New Roman" w:hAnsi="Times New Roman"/>
          <w:b/>
          <w:sz w:val="24"/>
          <w:szCs w:val="24"/>
        </w:rPr>
        <w:t>Задачи:</w:t>
      </w:r>
    </w:p>
    <w:p w:rsidR="00056A01" w:rsidRDefault="00056A01" w:rsidP="00144DA9">
      <w:pPr>
        <w:rPr>
          <w:rFonts w:ascii="Times New Roman" w:hAnsi="Times New Roman"/>
          <w:sz w:val="24"/>
          <w:szCs w:val="24"/>
        </w:rPr>
      </w:pPr>
      <w:r w:rsidRPr="00144DA9">
        <w:rPr>
          <w:rFonts w:ascii="Times New Roman" w:hAnsi="Times New Roman"/>
          <w:sz w:val="24"/>
          <w:szCs w:val="24"/>
        </w:rPr>
        <w:t>-дать детям представления о летнем времени года;</w:t>
      </w:r>
    </w:p>
    <w:p w:rsidR="00056A01" w:rsidRPr="00144DA9" w:rsidRDefault="00056A01" w:rsidP="00144D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-совершенствовать двигательные умения и навыки;</w:t>
      </w:r>
    </w:p>
    <w:p w:rsidR="00056A01" w:rsidRPr="00144DA9" w:rsidRDefault="00056A01" w:rsidP="00144DA9">
      <w:pPr>
        <w:rPr>
          <w:rFonts w:ascii="Times New Roman" w:hAnsi="Times New Roman"/>
          <w:sz w:val="24"/>
          <w:szCs w:val="24"/>
        </w:rPr>
      </w:pPr>
      <w:r w:rsidRPr="00144DA9">
        <w:rPr>
          <w:rFonts w:ascii="Times New Roman" w:hAnsi="Times New Roman"/>
          <w:sz w:val="24"/>
          <w:szCs w:val="24"/>
        </w:rPr>
        <w:t>-закрепить полученные в течение года знания в рассказывании стихотворений, в подвижных играх;</w:t>
      </w:r>
    </w:p>
    <w:p w:rsidR="00056A01" w:rsidRDefault="00056A01" w:rsidP="00144DA9">
      <w:pPr>
        <w:rPr>
          <w:rFonts w:ascii="Times New Roman" w:hAnsi="Times New Roman"/>
          <w:sz w:val="24"/>
          <w:szCs w:val="24"/>
        </w:rPr>
      </w:pPr>
      <w:r w:rsidRPr="00144DA9">
        <w:rPr>
          <w:rFonts w:ascii="Times New Roman" w:hAnsi="Times New Roman"/>
          <w:sz w:val="24"/>
          <w:szCs w:val="24"/>
        </w:rPr>
        <w:t>-создавать в группе радостное настроение от праздника.</w:t>
      </w:r>
    </w:p>
    <w:p w:rsidR="00056A01" w:rsidRDefault="00056A01" w:rsidP="00122736">
      <w:pPr>
        <w:pStyle w:val="NoSpacing"/>
        <w:jc w:val="center"/>
        <w:rPr>
          <w:noProof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И</w:t>
      </w:r>
      <w:r w:rsidRPr="00A07828">
        <w:rPr>
          <w:rFonts w:ascii="Times New Roman" w:hAnsi="Times New Roman"/>
          <w:b/>
          <w:bCs/>
          <w:i/>
          <w:sz w:val="28"/>
          <w:szCs w:val="28"/>
          <w:lang w:eastAsia="ru-RU"/>
        </w:rPr>
        <w:t>гра «</w:t>
      </w: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Солнышко»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056A01" w:rsidRDefault="00056A01" w:rsidP="00122736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056A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6A01" w:rsidRDefault="00056A01" w:rsidP="00122736">
      <w:pPr>
        <w:pStyle w:val="NoSpacing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https://pp.userapi.com/c855320/v855320034/5ce2c/yMb9AZxhqQc.jpg" style="width:147pt;height:207.75pt;visibility:visible">
            <v:imagedata r:id="rId4" o:title=""/>
          </v:shape>
        </w:pict>
      </w:r>
      <w:r>
        <w:rPr>
          <w:noProof/>
          <w:lang w:eastAsia="ru-RU"/>
        </w:rPr>
        <w:t xml:space="preserve">   </w:t>
      </w:r>
    </w:p>
    <w:p w:rsidR="00056A01" w:rsidRDefault="00056A01" w:rsidP="00EB385D">
      <w:pPr>
        <w:pStyle w:val="NoSpacing"/>
        <w:rPr>
          <w:rFonts w:ascii="Times New Roman" w:hAnsi="Times New Roman"/>
          <w:b/>
          <w:bCs/>
          <w:sz w:val="28"/>
          <w:szCs w:val="28"/>
          <w:lang w:eastAsia="ru-RU"/>
        </w:rPr>
        <w:sectPr w:rsidR="00056A01" w:rsidSect="00982A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6" o:spid="_x0000_i1026" type="#_x0000_t75" alt="https://pp.userapi.com/c854120/v854120034/5d36b/t37GbDLCjYM.jpg" style="width:141pt;height:217.5pt;visibility:visible">
            <v:imagedata r:id="rId5" o:title=""/>
          </v:shape>
        </w:pict>
      </w:r>
    </w:p>
    <w:p w:rsidR="00056A01" w:rsidRDefault="00056A01" w:rsidP="00EB385D">
      <w:pPr>
        <w:pStyle w:val="NoSpacing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Подвижная игра « Солнышко и дождик»</w:t>
      </w:r>
    </w:p>
    <w:p w:rsidR="00056A01" w:rsidRDefault="00056A01" w:rsidP="00122736">
      <w:pPr>
        <w:pStyle w:val="NoSpacing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056A01" w:rsidRDefault="00056A01" w:rsidP="00122736">
      <w:pPr>
        <w:pStyle w:val="NoSpacing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i1027" type="#_x0000_t75" alt="https://pp.userapi.com/c850032/v850032034/19ed3f/34vQZ0KEN4I.jpg" style="width:310.5pt;height:174.75pt;visibility:visible">
            <v:imagedata r:id="rId6" o:title=""/>
          </v:shape>
        </w:pict>
      </w:r>
    </w:p>
    <w:p w:rsidR="00056A01" w:rsidRDefault="00056A01" w:rsidP="00122736">
      <w:pPr>
        <w:pStyle w:val="NoSpacing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i1028" type="#_x0000_t75" alt="https://pp.userapi.com/c851524/v851524034/13911d/DhAXI5Yv_3Q.jpg" style="width:320.25pt;height:180pt;visibility:visible">
            <v:imagedata r:id="rId7" o:title=""/>
          </v:shape>
        </w:pict>
      </w: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07828">
        <w:rPr>
          <w:rFonts w:ascii="Times New Roman" w:hAnsi="Times New Roman"/>
          <w:b/>
          <w:i/>
          <w:sz w:val="28"/>
          <w:szCs w:val="28"/>
          <w:lang w:eastAsia="ru-RU"/>
        </w:rPr>
        <w:t>Игра  «Цветочная полянка»</w:t>
      </w: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460892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i1029" type="#_x0000_t75" alt="https://pp.userapi.com/c851536/v851536578/134d08/pb5yDoPu2-I.jpg" style="width:170.25pt;height:226.5pt;visibility:visible">
            <v:imagedata r:id="rId8" o:title=""/>
          </v:shape>
        </w:pic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pict>
          <v:shape id="Рисунок 10" o:spid="_x0000_i1030" type="#_x0000_t75" alt="https://pp.userapi.com/c850720/v850720578/13885e/S7p7a7-3Bg0.jpg" style="width:231.75pt;height:179.25pt;visibility:visible">
            <v:imagedata r:id="rId9" o:title=""/>
          </v:shape>
        </w:pict>
      </w:r>
    </w:p>
    <w:p w:rsidR="00056A01" w:rsidRDefault="00056A01" w:rsidP="00122736">
      <w:pPr>
        <w:spacing w:after="0" w:line="240" w:lineRule="auto"/>
        <w:jc w:val="center"/>
        <w:rPr>
          <w:noProof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noProof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noProof/>
          <w:lang w:eastAsia="ru-RU"/>
        </w:rPr>
      </w:pPr>
      <w:r w:rsidRPr="00444816">
        <w:rPr>
          <w:rFonts w:ascii="Times New Roman" w:hAnsi="Times New Roman"/>
          <w:b/>
          <w:i/>
          <w:sz w:val="28"/>
          <w:szCs w:val="28"/>
          <w:lang w:eastAsia="ru-RU"/>
        </w:rPr>
        <w:t>Пальчиковая игра «Бабочка»</w:t>
      </w: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i1031" type="#_x0000_t75" alt="https://pp.userapi.com/c850432/v850432578/13f5d3/qHoid7KrCPA.jpg" style="width:303pt;height:172.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2" o:spid="_x0000_i1032" type="#_x0000_t75" alt="https://pp.userapi.com/c850232/v850232578/163a05/9pba6ha9c3s.jpg" style="width:312.75pt;height:174pt;visibility:visible">
            <v:imagedata r:id="rId11" o:title=""/>
          </v:shape>
        </w:pict>
      </w: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56A01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60892">
        <w:rPr>
          <w:rFonts w:ascii="Times New Roman" w:hAnsi="Times New Roman"/>
          <w:b/>
          <w:i/>
          <w:sz w:val="28"/>
          <w:szCs w:val="28"/>
          <w:lang w:eastAsia="ru-RU"/>
        </w:rPr>
        <w:t>Стихотворение с движениями «Мишка косолапый».</w:t>
      </w:r>
    </w:p>
    <w:p w:rsidR="00056A01" w:rsidRPr="00A07828" w:rsidRDefault="00056A01" w:rsidP="001227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i1033" type="#_x0000_t75" alt="https://pp.userapi.com/c851036/v851036578/135eda/kAqBKFSnumU.jpg" style="width:366.75pt;height:207.75pt;visibility:visible">
            <v:imagedata r:id="rId12" o:title=""/>
          </v:shape>
        </w:pict>
      </w:r>
    </w:p>
    <w:p w:rsidR="00056A01" w:rsidRPr="00A07828" w:rsidRDefault="00056A01" w:rsidP="00122736">
      <w:pPr>
        <w:pStyle w:val="NoSpacing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056A01" w:rsidRDefault="00056A01" w:rsidP="00144DA9">
      <w:pPr>
        <w:rPr>
          <w:rFonts w:ascii="Times New Roman" w:hAnsi="Times New Roman"/>
          <w:sz w:val="24"/>
          <w:szCs w:val="24"/>
        </w:rPr>
      </w:pP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</w:p>
    <w:p w:rsidR="00056A01" w:rsidRDefault="00056A01" w:rsidP="002263E4">
      <w:pPr>
        <w:jc w:val="right"/>
        <w:rPr>
          <w:rFonts w:ascii="Times New Roman" w:hAnsi="Times New Roman"/>
          <w:sz w:val="24"/>
          <w:szCs w:val="24"/>
        </w:rPr>
      </w:pPr>
    </w:p>
    <w:p w:rsidR="00056A01" w:rsidRPr="000C3E99" w:rsidRDefault="00056A01" w:rsidP="000C3E99">
      <w:pPr>
        <w:jc w:val="right"/>
        <w:rPr>
          <w:rFonts w:ascii="Times New Roman" w:hAnsi="Times New Roman"/>
          <w:sz w:val="24"/>
          <w:szCs w:val="24"/>
        </w:rPr>
      </w:pPr>
    </w:p>
    <w:p w:rsidR="00056A01" w:rsidRDefault="00056A01" w:rsidP="000C3E99">
      <w:pPr>
        <w:jc w:val="right"/>
      </w:pPr>
    </w:p>
    <w:sectPr w:rsidR="00056A01" w:rsidSect="00982AE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A2C"/>
    <w:rsid w:val="00056A01"/>
    <w:rsid w:val="00064C89"/>
    <w:rsid w:val="000C3E99"/>
    <w:rsid w:val="00122736"/>
    <w:rsid w:val="00144DA9"/>
    <w:rsid w:val="001D72A1"/>
    <w:rsid w:val="002263E4"/>
    <w:rsid w:val="002D4A53"/>
    <w:rsid w:val="00444816"/>
    <w:rsid w:val="00460892"/>
    <w:rsid w:val="00511BF5"/>
    <w:rsid w:val="00595A2C"/>
    <w:rsid w:val="005F6D80"/>
    <w:rsid w:val="006349EC"/>
    <w:rsid w:val="00720E78"/>
    <w:rsid w:val="008F3758"/>
    <w:rsid w:val="008F5836"/>
    <w:rsid w:val="00982AEC"/>
    <w:rsid w:val="0099506E"/>
    <w:rsid w:val="009B7419"/>
    <w:rsid w:val="00A07828"/>
    <w:rsid w:val="00A07D01"/>
    <w:rsid w:val="00A30B97"/>
    <w:rsid w:val="00A81312"/>
    <w:rsid w:val="00CB69F7"/>
    <w:rsid w:val="00CF17F7"/>
    <w:rsid w:val="00D72290"/>
    <w:rsid w:val="00DC296F"/>
    <w:rsid w:val="00E739D0"/>
    <w:rsid w:val="00EB385D"/>
    <w:rsid w:val="00F9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D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B69F7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2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4</Pages>
  <Words>136</Words>
  <Characters>780</Characters>
  <Application>Microsoft Office Outlook</Application>
  <DocSecurity>0</DocSecurity>
  <Lines>0</Lines>
  <Paragraphs>0</Paragraphs>
  <ScaleCrop>false</ScaleCrop>
  <Company>хата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</dc:creator>
  <cp:keywords/>
  <dc:description/>
  <cp:lastModifiedBy>User</cp:lastModifiedBy>
  <cp:revision>12</cp:revision>
  <cp:lastPrinted>2019-07-08T08:11:00Z</cp:lastPrinted>
  <dcterms:created xsi:type="dcterms:W3CDTF">2019-06-04T20:28:00Z</dcterms:created>
  <dcterms:modified xsi:type="dcterms:W3CDTF">2019-07-08T08:12:00Z</dcterms:modified>
</cp:coreProperties>
</file>