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2F" w:rsidRPr="008703D4" w:rsidRDefault="003A462F" w:rsidP="00530A2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703D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Фотоотчет праздника «Хлебно –ореховый Спас»</w:t>
      </w:r>
    </w:p>
    <w:p w:rsidR="003A462F" w:rsidRPr="008703D4" w:rsidRDefault="003A462F" w:rsidP="00530A2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703D4">
        <w:rPr>
          <w:rFonts w:ascii="Times New Roman" w:hAnsi="Times New Roman" w:cs="Times New Roman"/>
          <w:sz w:val="28"/>
          <w:szCs w:val="28"/>
          <w:lang w:eastAsia="ar-SA"/>
        </w:rPr>
        <w:t>для детей раннего развития</w:t>
      </w:r>
    </w:p>
    <w:p w:rsidR="003A462F" w:rsidRDefault="003A462F" w:rsidP="00530A2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8703D4">
        <w:rPr>
          <w:rFonts w:ascii="Times New Roman" w:hAnsi="Times New Roman" w:cs="Times New Roman"/>
          <w:sz w:val="28"/>
          <w:szCs w:val="28"/>
          <w:lang w:eastAsia="ar-SA"/>
        </w:rPr>
        <w:t>МАДОУ «Детский сад № 14»</w:t>
      </w:r>
    </w:p>
    <w:p w:rsidR="003A462F" w:rsidRPr="008703D4" w:rsidRDefault="003A462F" w:rsidP="00530A27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8703D4">
        <w:rPr>
          <w:rFonts w:ascii="Times New Roman" w:hAnsi="Times New Roman" w:cs="Times New Roman"/>
          <w:sz w:val="28"/>
          <w:szCs w:val="28"/>
          <w:lang w:eastAsia="ar-SA"/>
        </w:rPr>
        <w:t>(</w:t>
      </w:r>
      <w:r>
        <w:rPr>
          <w:rFonts w:ascii="Times New Roman" w:hAnsi="Times New Roman" w:cs="Times New Roman"/>
          <w:sz w:val="28"/>
          <w:szCs w:val="28"/>
          <w:lang w:eastAsia="ar-SA"/>
        </w:rPr>
        <w:t>муз.руководитель Кленова Т.А, воспитатель Шилова И.А.)</w:t>
      </w:r>
    </w:p>
    <w:p w:rsidR="003A462F" w:rsidRPr="008703D4" w:rsidRDefault="003A462F" w:rsidP="00530A2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703D4">
        <w:rPr>
          <w:rFonts w:ascii="Times New Roman" w:eastAsia="SimSun" w:hAnsi="Times New Roman" w:cs="Times New Roman"/>
          <w:sz w:val="28"/>
          <w:szCs w:val="28"/>
          <w:lang w:eastAsia="ar-SA"/>
        </w:rPr>
        <w:t>(корпус 2)</w:t>
      </w:r>
    </w:p>
    <w:p w:rsidR="003A462F" w:rsidRPr="008703D4" w:rsidRDefault="003A462F" w:rsidP="00067FFA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703D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Цель:   </w:t>
      </w:r>
    </w:p>
    <w:p w:rsidR="003A462F" w:rsidRPr="008703D4" w:rsidRDefault="003A462F" w:rsidP="00067FF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0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Развить интерес к культурным традициям у детей дошкольного возраста. </w:t>
      </w:r>
    </w:p>
    <w:p w:rsidR="003A462F" w:rsidRPr="008703D4" w:rsidRDefault="003A462F" w:rsidP="00067FF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8703D4">
        <w:rPr>
          <w:color w:val="000000"/>
          <w:sz w:val="28"/>
          <w:szCs w:val="28"/>
          <w:u w:val="single"/>
          <w:shd w:val="clear" w:color="auto" w:fill="FFFFFF"/>
        </w:rPr>
        <w:t xml:space="preserve">Задачи: </w:t>
      </w:r>
    </w:p>
    <w:p w:rsidR="003A462F" w:rsidRPr="008703D4" w:rsidRDefault="003A462F" w:rsidP="00067FF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8703D4">
        <w:rPr>
          <w:rStyle w:val="c3"/>
          <w:color w:val="000000"/>
          <w:sz w:val="28"/>
          <w:szCs w:val="28"/>
        </w:rPr>
        <w:t xml:space="preserve">Продолжить знакомство детей с народными традициями </w:t>
      </w:r>
    </w:p>
    <w:p w:rsidR="003A462F" w:rsidRPr="008703D4" w:rsidRDefault="003A462F" w:rsidP="00067FF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8703D4">
        <w:rPr>
          <w:rStyle w:val="c3"/>
          <w:color w:val="000000"/>
          <w:sz w:val="28"/>
          <w:szCs w:val="28"/>
        </w:rPr>
        <w:t xml:space="preserve">Способствовать музыкально-ритмическому развитию детей </w:t>
      </w:r>
    </w:p>
    <w:p w:rsidR="003A462F" w:rsidRPr="008703D4" w:rsidRDefault="003A462F" w:rsidP="00067FF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rFonts w:ascii="Arial" w:hAnsi="Arial" w:cs="Arial"/>
          <w:color w:val="000000"/>
          <w:sz w:val="28"/>
          <w:szCs w:val="28"/>
        </w:rPr>
      </w:pPr>
      <w:r w:rsidRPr="008703D4">
        <w:rPr>
          <w:rStyle w:val="c3"/>
          <w:color w:val="000000"/>
          <w:sz w:val="28"/>
          <w:szCs w:val="28"/>
        </w:rPr>
        <w:t>Воспитывать уважение к народной культуре и традиция</w:t>
      </w:r>
    </w:p>
    <w:p w:rsidR="003A462F" w:rsidRPr="008703D4" w:rsidRDefault="003A462F" w:rsidP="008703D4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2.05pt;margin-top:227.1pt;width:252pt;height:207.75pt;z-index:251658240;visibility:visible;mso-position-horizontal-relative:page">
            <v:imagedata r:id="rId5" o:title=""/>
            <w10:wrap type="square" anchorx="page"/>
          </v:shape>
        </w:pict>
      </w:r>
      <w:r>
        <w:t>Т.А.</w:t>
      </w:r>
      <w:r w:rsidRPr="008870A2">
        <w:rPr>
          <w:noProof/>
        </w:rPr>
        <w:pict>
          <v:shape id="Рисунок 2" o:spid="_x0000_i1025" type="#_x0000_t75" style="width:4in;height:3in;visibility:visible">
            <v:imagedata r:id="rId6" o:title=""/>
          </v:shape>
        </w:pict>
      </w:r>
    </w:p>
    <w:p w:rsidR="003A462F" w:rsidRPr="008703D4" w:rsidRDefault="003A462F"/>
    <w:p w:rsidR="003A462F" w:rsidRPr="008703D4" w:rsidRDefault="003A462F"/>
    <w:p w:rsidR="003A462F" w:rsidRPr="008703D4" w:rsidRDefault="003A462F"/>
    <w:p w:rsidR="003A462F" w:rsidRPr="008703D4" w:rsidRDefault="003A462F"/>
    <w:p w:rsidR="003A462F" w:rsidRPr="008703D4" w:rsidRDefault="003A462F"/>
    <w:p w:rsidR="003A462F" w:rsidRPr="008703D4" w:rsidRDefault="003A462F">
      <w:r>
        <w:rPr>
          <w:noProof/>
          <w:lang w:eastAsia="ru-RU"/>
        </w:rPr>
        <w:pict>
          <v:shape id="_x0000_s1027" type="#_x0000_t75" style="position:absolute;margin-left:-2pt;margin-top:28.1pt;width:299pt;height:189.75pt;z-index:251657216">
            <v:imagedata r:id="rId7" o:title=""/>
            <w10:wrap type="square"/>
          </v:shape>
        </w:pict>
      </w:r>
    </w:p>
    <w:p w:rsidR="003A462F" w:rsidRPr="008703D4" w:rsidRDefault="003A462F"/>
    <w:p w:rsidR="003A462F" w:rsidRDefault="003A462F"/>
    <w:sectPr w:rsidR="003A462F" w:rsidSect="008703D4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D092E"/>
    <w:multiLevelType w:val="hybridMultilevel"/>
    <w:tmpl w:val="FA8EA8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21B"/>
    <w:rsid w:val="00067FFA"/>
    <w:rsid w:val="001A6B85"/>
    <w:rsid w:val="003A462F"/>
    <w:rsid w:val="003E6649"/>
    <w:rsid w:val="00530A27"/>
    <w:rsid w:val="005D21D6"/>
    <w:rsid w:val="00605834"/>
    <w:rsid w:val="008703D4"/>
    <w:rsid w:val="008870A2"/>
    <w:rsid w:val="0093029D"/>
    <w:rsid w:val="00951C9F"/>
    <w:rsid w:val="0095284E"/>
    <w:rsid w:val="00A6040B"/>
    <w:rsid w:val="00B16FEE"/>
    <w:rsid w:val="00B4219D"/>
    <w:rsid w:val="00B44AEC"/>
    <w:rsid w:val="00BF5761"/>
    <w:rsid w:val="00C17379"/>
    <w:rsid w:val="00E2621B"/>
    <w:rsid w:val="00E9576D"/>
    <w:rsid w:val="00F4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A27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">
    <w:name w:val="c0"/>
    <w:basedOn w:val="Normal"/>
    <w:uiPriority w:val="99"/>
    <w:rsid w:val="00067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DefaultParagraphFont"/>
    <w:uiPriority w:val="99"/>
    <w:rsid w:val="00067F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63</Words>
  <Characters>363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Юля</cp:lastModifiedBy>
  <cp:revision>11</cp:revision>
  <dcterms:created xsi:type="dcterms:W3CDTF">2019-09-03T15:18:00Z</dcterms:created>
  <dcterms:modified xsi:type="dcterms:W3CDTF">2019-10-02T09:15:00Z</dcterms:modified>
</cp:coreProperties>
</file>