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243" w:rsidRPr="0095589C" w:rsidRDefault="00F75243" w:rsidP="0095589C">
      <w:pPr>
        <w:spacing w:after="0" w:line="240" w:lineRule="auto"/>
        <w:ind w:left="4140"/>
        <w:rPr>
          <w:rFonts w:ascii="Times New Roman" w:hAnsi="Times New Roman"/>
          <w:sz w:val="28"/>
          <w:szCs w:val="28"/>
        </w:rPr>
      </w:pPr>
      <w:r w:rsidRPr="0095589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</w:t>
      </w:r>
    </w:p>
    <w:p w:rsidR="00F75243" w:rsidRDefault="00F75243" w:rsidP="0095589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5589C">
        <w:rPr>
          <w:rFonts w:ascii="Times New Roman" w:hAnsi="Times New Roman"/>
          <w:sz w:val="28"/>
          <w:szCs w:val="28"/>
        </w:rPr>
        <w:t xml:space="preserve">                                            </w:t>
      </w:r>
    </w:p>
    <w:p w:rsidR="00F75243" w:rsidRPr="0095589C" w:rsidRDefault="00F75243" w:rsidP="00955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589C">
        <w:rPr>
          <w:rFonts w:ascii="Times New Roman" w:hAnsi="Times New Roman"/>
          <w:b/>
          <w:sz w:val="28"/>
          <w:szCs w:val="28"/>
        </w:rPr>
        <w:t>Фотоотчет</w:t>
      </w:r>
    </w:p>
    <w:p w:rsidR="00F75243" w:rsidRDefault="00F75243" w:rsidP="00955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589C">
        <w:rPr>
          <w:rFonts w:ascii="Times New Roman" w:hAnsi="Times New Roman"/>
          <w:b/>
          <w:sz w:val="28"/>
          <w:szCs w:val="28"/>
        </w:rPr>
        <w:t xml:space="preserve">о проведении </w:t>
      </w:r>
      <w:r>
        <w:rPr>
          <w:rFonts w:ascii="Times New Roman" w:hAnsi="Times New Roman"/>
          <w:b/>
          <w:sz w:val="28"/>
          <w:szCs w:val="28"/>
        </w:rPr>
        <w:t>русского народного праздника с детьми и родителями</w:t>
      </w:r>
    </w:p>
    <w:p w:rsidR="00F75243" w:rsidRDefault="00F75243" w:rsidP="00955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</w:t>
      </w:r>
      <w:r w:rsidRPr="0095589C">
        <w:rPr>
          <w:rFonts w:ascii="Times New Roman" w:hAnsi="Times New Roman"/>
          <w:b/>
          <w:sz w:val="28"/>
          <w:szCs w:val="28"/>
        </w:rPr>
        <w:t>Русское чаепитие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F75243" w:rsidRDefault="00F75243" w:rsidP="00955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рамках реализации долгосрочного проекта «Река-времени»</w:t>
      </w:r>
    </w:p>
    <w:p w:rsidR="00F75243" w:rsidRPr="0095589C" w:rsidRDefault="00F75243" w:rsidP="00955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5243" w:rsidRPr="0095589C" w:rsidRDefault="00F75243" w:rsidP="0095589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5589C">
        <w:rPr>
          <w:rFonts w:ascii="Times New Roman" w:hAnsi="Times New Roman"/>
          <w:b/>
          <w:sz w:val="28"/>
          <w:szCs w:val="28"/>
        </w:rPr>
        <w:t>Цель</w:t>
      </w:r>
      <w:r w:rsidRPr="0095589C">
        <w:rPr>
          <w:rFonts w:ascii="Times New Roman" w:hAnsi="Times New Roman"/>
          <w:sz w:val="28"/>
          <w:szCs w:val="28"/>
        </w:rPr>
        <w:t>: приобщение детей и родителей к истокам русского народного творчества</w:t>
      </w:r>
      <w:r>
        <w:rPr>
          <w:rFonts w:ascii="Times New Roman" w:hAnsi="Times New Roman"/>
          <w:sz w:val="28"/>
          <w:szCs w:val="28"/>
        </w:rPr>
        <w:t>.</w:t>
      </w:r>
    </w:p>
    <w:p w:rsidR="00F75243" w:rsidRPr="0095589C" w:rsidRDefault="00F75243" w:rsidP="0095589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5589C">
        <w:rPr>
          <w:rFonts w:ascii="Times New Roman" w:hAnsi="Times New Roman"/>
          <w:b/>
          <w:sz w:val="28"/>
          <w:szCs w:val="28"/>
        </w:rPr>
        <w:t>Задачи:</w:t>
      </w:r>
      <w:r w:rsidRPr="0095589C">
        <w:rPr>
          <w:rFonts w:ascii="Times New Roman" w:hAnsi="Times New Roman"/>
          <w:sz w:val="28"/>
          <w:szCs w:val="28"/>
        </w:rPr>
        <w:t xml:space="preserve"> способствовать развитию творческих способностей детей; способствовать развитию познавательной активности и любознательности; оказать помощь родителям в возрождении и творческом развитии опыта воспитания и привлечь их к сотрудничеству в создании в детском саду уютной домашней обстановки и богатой предметно-развивающей среды; пробудить любовь к народной культуре.</w:t>
      </w:r>
    </w:p>
    <w:p w:rsidR="00F75243" w:rsidRDefault="00F75243" w:rsidP="00955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5243" w:rsidRDefault="00F75243" w:rsidP="00955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Что такое «Чаепитие»? вопрос-ответ с детьми и родителями</w:t>
      </w:r>
    </w:p>
    <w:p w:rsidR="00F75243" w:rsidRPr="0095589C" w:rsidRDefault="00F75243" w:rsidP="00955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5243" w:rsidRPr="0095589C" w:rsidRDefault="00F75243" w:rsidP="0095589C">
      <w:pPr>
        <w:spacing w:after="0" w:line="240" w:lineRule="auto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AD15A5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31pt;height:279pt;visibility:visible">
            <v:imagedata r:id="rId4" o:title=""/>
          </v:shape>
        </w:pict>
      </w:r>
      <w:r w:rsidRPr="0095589C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AD15A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style="width:225.75pt;height:279pt;visibility:visible">
            <v:imagedata r:id="rId5" o:title=""/>
          </v:shape>
        </w:pict>
      </w:r>
    </w:p>
    <w:p w:rsidR="00F75243" w:rsidRPr="0095589C" w:rsidRDefault="00F75243" w:rsidP="009558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5243" w:rsidRDefault="00F75243" w:rsidP="009558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5243" w:rsidRDefault="00F75243" w:rsidP="009558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5243" w:rsidRDefault="00F75243" w:rsidP="009558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5243" w:rsidRPr="0095589C" w:rsidRDefault="00F75243" w:rsidP="009558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5243" w:rsidRPr="0095589C" w:rsidRDefault="00F75243" w:rsidP="009558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5243" w:rsidRPr="0095589C" w:rsidRDefault="00F75243" w:rsidP="00955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589C">
        <w:rPr>
          <w:rFonts w:ascii="Times New Roman" w:hAnsi="Times New Roman"/>
          <w:b/>
          <w:sz w:val="28"/>
          <w:szCs w:val="28"/>
        </w:rPr>
        <w:t xml:space="preserve">Игра </w:t>
      </w:r>
      <w:r>
        <w:rPr>
          <w:rFonts w:ascii="Times New Roman" w:hAnsi="Times New Roman"/>
          <w:b/>
          <w:sz w:val="28"/>
          <w:szCs w:val="28"/>
        </w:rPr>
        <w:t xml:space="preserve">–аттракцион </w:t>
      </w:r>
      <w:r w:rsidRPr="0095589C">
        <w:rPr>
          <w:rFonts w:ascii="Times New Roman" w:hAnsi="Times New Roman"/>
          <w:b/>
          <w:sz w:val="28"/>
          <w:szCs w:val="28"/>
        </w:rPr>
        <w:t>“Веселая уборка”</w:t>
      </w:r>
    </w:p>
    <w:p w:rsidR="00F75243" w:rsidRPr="0095589C" w:rsidRDefault="00F75243" w:rsidP="0095589C">
      <w:pPr>
        <w:spacing w:after="0" w:line="240" w:lineRule="auto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AD15A5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3" o:spid="_x0000_i1027" type="#_x0000_t75" style="width:228pt;height:4in;visibility:visible">
            <v:imagedata r:id="rId6" o:title=""/>
          </v:shape>
        </w:pict>
      </w:r>
      <w:r w:rsidRPr="0095589C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AD15A5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4" o:spid="_x0000_i1028" type="#_x0000_t75" style="width:216.75pt;height:4in;visibility:visible">
            <v:imagedata r:id="rId7" o:title=""/>
          </v:shape>
        </w:pict>
      </w:r>
    </w:p>
    <w:p w:rsidR="00F75243" w:rsidRPr="0095589C" w:rsidRDefault="00F75243" w:rsidP="00955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589C">
        <w:rPr>
          <w:rFonts w:ascii="Times New Roman" w:hAnsi="Times New Roman"/>
          <w:b/>
          <w:sz w:val="28"/>
          <w:szCs w:val="28"/>
        </w:rPr>
        <w:t>Исполнение частушек</w:t>
      </w:r>
      <w:r>
        <w:rPr>
          <w:rFonts w:ascii="Times New Roman" w:hAnsi="Times New Roman"/>
          <w:b/>
          <w:sz w:val="28"/>
          <w:szCs w:val="28"/>
        </w:rPr>
        <w:t xml:space="preserve"> совместно с родителями</w:t>
      </w:r>
    </w:p>
    <w:p w:rsidR="00F75243" w:rsidRPr="0095589C" w:rsidRDefault="00F75243" w:rsidP="0095589C">
      <w:pPr>
        <w:spacing w:after="0" w:line="240" w:lineRule="auto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AD15A5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5" o:spid="_x0000_i1029" type="#_x0000_t75" style="width:228pt;height:304.5pt;visibility:visible">
            <v:imagedata r:id="rId8" o:title=""/>
          </v:shape>
        </w:pict>
      </w:r>
      <w:r w:rsidRPr="0095589C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AD15A5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6" o:spid="_x0000_i1030" type="#_x0000_t75" style="width:234.75pt;height:304.5pt;visibility:visible">
            <v:imagedata r:id="rId9" o:title=""/>
          </v:shape>
        </w:pict>
      </w:r>
    </w:p>
    <w:p w:rsidR="00F75243" w:rsidRPr="0095589C" w:rsidRDefault="00F75243" w:rsidP="0095589C">
      <w:pPr>
        <w:tabs>
          <w:tab w:val="left" w:pos="221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5589C">
        <w:rPr>
          <w:rFonts w:ascii="Times New Roman" w:hAnsi="Times New Roman"/>
          <w:b/>
          <w:sz w:val="28"/>
          <w:szCs w:val="28"/>
        </w:rPr>
        <w:tab/>
      </w:r>
    </w:p>
    <w:p w:rsidR="00F75243" w:rsidRDefault="00F75243" w:rsidP="0095589C">
      <w:pPr>
        <w:tabs>
          <w:tab w:val="left" w:pos="221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5243" w:rsidRDefault="00F75243" w:rsidP="0095589C">
      <w:pPr>
        <w:tabs>
          <w:tab w:val="left" w:pos="221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5243" w:rsidRDefault="00F75243" w:rsidP="0095589C">
      <w:pPr>
        <w:tabs>
          <w:tab w:val="left" w:pos="221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5243" w:rsidRDefault="00F75243" w:rsidP="0095589C">
      <w:pPr>
        <w:tabs>
          <w:tab w:val="left" w:pos="221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5243" w:rsidRPr="0095589C" w:rsidRDefault="00F75243" w:rsidP="0095589C">
      <w:pPr>
        <w:tabs>
          <w:tab w:val="left" w:pos="221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5243" w:rsidRPr="0095589C" w:rsidRDefault="00F75243" w:rsidP="0095589C">
      <w:pPr>
        <w:tabs>
          <w:tab w:val="left" w:pos="22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589C">
        <w:rPr>
          <w:rFonts w:ascii="Times New Roman" w:hAnsi="Times New Roman"/>
          <w:b/>
          <w:sz w:val="28"/>
          <w:szCs w:val="28"/>
        </w:rPr>
        <w:t>Игра</w:t>
      </w:r>
      <w:r>
        <w:rPr>
          <w:rFonts w:ascii="Times New Roman" w:hAnsi="Times New Roman"/>
          <w:b/>
          <w:sz w:val="28"/>
          <w:szCs w:val="28"/>
        </w:rPr>
        <w:t>-аттракцион с детьми и родителями</w:t>
      </w:r>
      <w:r w:rsidRPr="0095589C">
        <w:rPr>
          <w:rFonts w:ascii="Times New Roman" w:hAnsi="Times New Roman"/>
          <w:b/>
          <w:sz w:val="28"/>
          <w:szCs w:val="28"/>
        </w:rPr>
        <w:t xml:space="preserve"> “Баранка”</w:t>
      </w:r>
    </w:p>
    <w:p w:rsidR="00F75243" w:rsidRPr="0095589C" w:rsidRDefault="00F75243" w:rsidP="0095589C">
      <w:pPr>
        <w:tabs>
          <w:tab w:val="left" w:pos="2216"/>
        </w:tabs>
        <w:spacing w:after="0" w:line="240" w:lineRule="auto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AD15A5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7" o:spid="_x0000_i1031" type="#_x0000_t75" style="width:231.75pt;height:290.25pt;visibility:visible">
            <v:imagedata r:id="rId10" o:title=""/>
          </v:shape>
        </w:pict>
      </w:r>
      <w:r w:rsidRPr="0095589C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AD15A5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8" o:spid="_x0000_i1032" type="#_x0000_t75" style="width:231.75pt;height:290.25pt;visibility:visible">
            <v:imagedata r:id="rId11" o:title=""/>
          </v:shape>
        </w:pict>
      </w:r>
    </w:p>
    <w:p w:rsidR="00F75243" w:rsidRPr="0095589C" w:rsidRDefault="00F75243" w:rsidP="0095589C">
      <w:pPr>
        <w:tabs>
          <w:tab w:val="left" w:pos="22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«Пятиминутка» - загадай и отгадай загадку.</w:t>
      </w:r>
      <w:r w:rsidRPr="0095589C">
        <w:rPr>
          <w:rFonts w:ascii="Times New Roman" w:hAnsi="Times New Roman"/>
          <w:b/>
          <w:sz w:val="28"/>
          <w:szCs w:val="28"/>
        </w:rPr>
        <w:t xml:space="preserve"> </w:t>
      </w:r>
    </w:p>
    <w:p w:rsidR="00F75243" w:rsidRPr="0095589C" w:rsidRDefault="00F75243" w:rsidP="0095589C">
      <w:pPr>
        <w:tabs>
          <w:tab w:val="left" w:pos="22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15A5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9" o:spid="_x0000_i1033" type="#_x0000_t75" style="width:460.5pt;height:345.75pt;visibility:visible">
            <v:imagedata r:id="rId12" o:title=""/>
          </v:shape>
        </w:pict>
      </w:r>
    </w:p>
    <w:p w:rsidR="00F75243" w:rsidRDefault="00F75243" w:rsidP="0095589C">
      <w:pPr>
        <w:tabs>
          <w:tab w:val="left" w:pos="22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5243" w:rsidRDefault="00F75243" w:rsidP="0095589C">
      <w:pPr>
        <w:tabs>
          <w:tab w:val="left" w:pos="22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5243" w:rsidRDefault="00F75243" w:rsidP="0095589C">
      <w:pPr>
        <w:tabs>
          <w:tab w:val="left" w:pos="22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5243" w:rsidRPr="0095589C" w:rsidRDefault="00F75243" w:rsidP="0095589C">
      <w:pPr>
        <w:tabs>
          <w:tab w:val="left" w:pos="22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589C">
        <w:rPr>
          <w:rFonts w:ascii="Times New Roman" w:hAnsi="Times New Roman"/>
          <w:b/>
          <w:sz w:val="28"/>
          <w:szCs w:val="28"/>
        </w:rPr>
        <w:t>Игра</w:t>
      </w:r>
      <w:r>
        <w:rPr>
          <w:rFonts w:ascii="Times New Roman" w:hAnsi="Times New Roman"/>
          <w:b/>
          <w:sz w:val="28"/>
          <w:szCs w:val="28"/>
        </w:rPr>
        <w:t xml:space="preserve">-аттракцион </w:t>
      </w:r>
      <w:r w:rsidRPr="0095589C">
        <w:rPr>
          <w:rFonts w:ascii="Times New Roman" w:hAnsi="Times New Roman"/>
          <w:b/>
          <w:sz w:val="28"/>
          <w:szCs w:val="28"/>
        </w:rPr>
        <w:t xml:space="preserve"> “Попади в корзину”</w:t>
      </w:r>
    </w:p>
    <w:p w:rsidR="00F75243" w:rsidRPr="0095589C" w:rsidRDefault="00F75243" w:rsidP="0095589C">
      <w:pPr>
        <w:tabs>
          <w:tab w:val="left" w:pos="2216"/>
        </w:tabs>
        <w:spacing w:after="0" w:line="240" w:lineRule="auto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AD15A5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0" o:spid="_x0000_i1034" type="#_x0000_t75" style="width:233.25pt;height:261.75pt;visibility:visible">
            <v:imagedata r:id="rId13" o:title=""/>
          </v:shape>
        </w:pict>
      </w:r>
      <w:r w:rsidRPr="0095589C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AD15A5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1" o:spid="_x0000_i1035" type="#_x0000_t75" style="width:228.75pt;height:261.75pt;visibility:visible">
            <v:imagedata r:id="rId14" o:title=""/>
          </v:shape>
        </w:pict>
      </w:r>
    </w:p>
    <w:p w:rsidR="00F75243" w:rsidRDefault="00F75243" w:rsidP="0095589C">
      <w:pPr>
        <w:tabs>
          <w:tab w:val="left" w:pos="22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Посиделки у самовара или «Русское ч</w:t>
      </w:r>
      <w:r w:rsidRPr="0095589C">
        <w:rPr>
          <w:rFonts w:ascii="Times New Roman" w:hAnsi="Times New Roman"/>
          <w:b/>
          <w:sz w:val="28"/>
          <w:szCs w:val="28"/>
        </w:rPr>
        <w:t>аепитие</w:t>
      </w:r>
      <w:r>
        <w:rPr>
          <w:rFonts w:ascii="Times New Roman" w:hAnsi="Times New Roman"/>
          <w:b/>
          <w:sz w:val="28"/>
          <w:szCs w:val="28"/>
        </w:rPr>
        <w:t xml:space="preserve">» </w:t>
      </w:r>
    </w:p>
    <w:p w:rsidR="00F75243" w:rsidRDefault="00F75243" w:rsidP="0095589C">
      <w:pPr>
        <w:tabs>
          <w:tab w:val="left" w:pos="22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совместно с детьми и родителями</w:t>
      </w:r>
    </w:p>
    <w:p w:rsidR="00F75243" w:rsidRPr="0095589C" w:rsidRDefault="00F75243" w:rsidP="0095589C">
      <w:pPr>
        <w:tabs>
          <w:tab w:val="left" w:pos="221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5243" w:rsidRPr="0046670A" w:rsidRDefault="00F75243" w:rsidP="0095589C">
      <w:pPr>
        <w:tabs>
          <w:tab w:val="left" w:pos="2216"/>
        </w:tabs>
        <w:spacing w:after="0" w:line="240" w:lineRule="auto"/>
        <w:rPr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AD15A5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2" o:spid="_x0000_i1036" type="#_x0000_t75" style="width:215.25pt;height:258.75pt;visibility:visible">
            <v:imagedata r:id="rId15" o:title="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</w:t>
      </w:r>
      <w:r w:rsidRPr="0095589C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bookmarkStart w:id="0" w:name="_GoBack"/>
      <w:r w:rsidRPr="00AD15A5">
        <w:rPr>
          <w:b/>
          <w:noProof/>
          <w:sz w:val="28"/>
          <w:szCs w:val="28"/>
          <w:lang w:eastAsia="ru-RU"/>
        </w:rPr>
        <w:pict>
          <v:shape id="Рисунок 13" o:spid="_x0000_i1037" type="#_x0000_t75" style="width:221.25pt;height:267pt;visibility:visible">
            <v:imagedata r:id="rId16" o:title=""/>
          </v:shape>
        </w:pict>
      </w:r>
      <w:bookmarkEnd w:id="0"/>
    </w:p>
    <w:sectPr w:rsidR="00F75243" w:rsidRPr="0046670A" w:rsidSect="00B270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2D4F"/>
    <w:rsid w:val="00003A5B"/>
    <w:rsid w:val="0020109C"/>
    <w:rsid w:val="00283589"/>
    <w:rsid w:val="0046670A"/>
    <w:rsid w:val="00945857"/>
    <w:rsid w:val="0095589C"/>
    <w:rsid w:val="00A73C58"/>
    <w:rsid w:val="00AD15A5"/>
    <w:rsid w:val="00B270F9"/>
    <w:rsid w:val="00C24831"/>
    <w:rsid w:val="00D22D4F"/>
    <w:rsid w:val="00EE3BA7"/>
    <w:rsid w:val="00F20690"/>
    <w:rsid w:val="00F75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09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01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010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</TotalTime>
  <Pages>4</Pages>
  <Words>168</Words>
  <Characters>963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4</cp:revision>
  <dcterms:created xsi:type="dcterms:W3CDTF">2019-08-02T10:41:00Z</dcterms:created>
  <dcterms:modified xsi:type="dcterms:W3CDTF">2019-08-07T08:55:00Z</dcterms:modified>
</cp:coreProperties>
</file>