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62" w:rsidRPr="009E25E2" w:rsidRDefault="00A81262" w:rsidP="007544E0">
      <w:pPr>
        <w:jc w:val="right"/>
        <w:rPr>
          <w:rFonts w:ascii="Times New Roman" w:hAnsi="Times New Roman"/>
          <w:b/>
          <w:sz w:val="28"/>
        </w:rPr>
      </w:pPr>
    </w:p>
    <w:p w:rsidR="00A81262" w:rsidRDefault="00A81262" w:rsidP="007544E0">
      <w:pPr>
        <w:jc w:val="center"/>
        <w:rPr>
          <w:rFonts w:ascii="Times New Roman" w:hAnsi="Times New Roman"/>
          <w:b/>
          <w:sz w:val="28"/>
        </w:rPr>
      </w:pPr>
      <w:r w:rsidRPr="009E25E2">
        <w:rPr>
          <w:rFonts w:ascii="Times New Roman" w:hAnsi="Times New Roman"/>
          <w:b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результатах работы по месячнику безопасности </w:t>
      </w:r>
      <w:smartTag w:uri="urn:schemas-microsoft-com:office:smarttags" w:element="metricconverter">
        <w:smartTagPr>
          <w:attr w:name="ProductID" w:val="2020 г"/>
        </w:smartTagPr>
        <w:r w:rsidRPr="009E25E2">
          <w:rPr>
            <w:rFonts w:ascii="Times New Roman" w:hAnsi="Times New Roman"/>
            <w:b/>
            <w:sz w:val="28"/>
          </w:rPr>
          <w:t>2020 г</w:t>
        </w:r>
      </w:smartTag>
      <w:r w:rsidRPr="009E25E2">
        <w:rPr>
          <w:rFonts w:ascii="Times New Roman" w:hAnsi="Times New Roman"/>
          <w:b/>
          <w:sz w:val="28"/>
        </w:rPr>
        <w:t xml:space="preserve">. </w:t>
      </w:r>
    </w:p>
    <w:p w:rsidR="00A81262" w:rsidRPr="009E25E2" w:rsidRDefault="00A81262" w:rsidP="007544E0">
      <w:pPr>
        <w:jc w:val="center"/>
        <w:rPr>
          <w:rFonts w:ascii="Times New Roman" w:hAnsi="Times New Roman"/>
          <w:b/>
          <w:sz w:val="28"/>
        </w:rPr>
      </w:pPr>
      <w:r w:rsidRPr="009E25E2">
        <w:rPr>
          <w:rFonts w:ascii="Times New Roman" w:hAnsi="Times New Roman"/>
          <w:b/>
          <w:sz w:val="28"/>
        </w:rPr>
        <w:t>Вторая группа раннего возраста.</w:t>
      </w:r>
    </w:p>
    <w:p w:rsidR="00A81262" w:rsidRDefault="00A81262" w:rsidP="007544E0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Август-сентябрь 2020г</w:t>
      </w:r>
    </w:p>
    <w:p w:rsidR="00A81262" w:rsidRDefault="00A81262" w:rsidP="007544E0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Грязнова Елена Борисовна, воспитатель,</w:t>
      </w:r>
    </w:p>
    <w:p w:rsidR="00A81262" w:rsidRDefault="00A81262" w:rsidP="007544E0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Москаленко Татьяна Владимировна, воспитатель.</w:t>
      </w:r>
    </w:p>
    <w:p w:rsidR="00A81262" w:rsidRPr="007544E0" w:rsidRDefault="00A81262" w:rsidP="007544E0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</w:rPr>
        <w:t>Цель</w:t>
      </w:r>
      <w:r w:rsidRPr="007544E0">
        <w:rPr>
          <w:sz w:val="28"/>
          <w:szCs w:val="28"/>
        </w:rPr>
        <w:t xml:space="preserve">:  </w:t>
      </w:r>
      <w:r w:rsidRPr="007544E0">
        <w:rPr>
          <w:color w:val="111111"/>
          <w:sz w:val="28"/>
          <w:szCs w:val="28"/>
        </w:rPr>
        <w:t>Расширять знания детей о правилах поведения на </w:t>
      </w:r>
      <w:r w:rsidRPr="007544E0">
        <w:rPr>
          <w:rStyle w:val="Strong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7544E0">
        <w:rPr>
          <w:color w:val="111111"/>
          <w:sz w:val="28"/>
          <w:szCs w:val="28"/>
        </w:rPr>
        <w:t> и умение применять полученные знания о правилах </w:t>
      </w:r>
      <w:r w:rsidRPr="007544E0">
        <w:rPr>
          <w:rStyle w:val="Strong"/>
          <w:b w:val="0"/>
          <w:color w:val="111111"/>
          <w:sz w:val="28"/>
          <w:szCs w:val="28"/>
          <w:bdr w:val="none" w:sz="0" w:space="0" w:color="auto" w:frame="1"/>
        </w:rPr>
        <w:t>дорожного движения в играх</w:t>
      </w:r>
      <w:r w:rsidRPr="007544E0">
        <w:rPr>
          <w:color w:val="111111"/>
          <w:sz w:val="28"/>
          <w:szCs w:val="28"/>
        </w:rPr>
        <w:t>, инсценировках, в повседневной жизни.</w:t>
      </w:r>
    </w:p>
    <w:p w:rsidR="00A81262" w:rsidRPr="007544E0" w:rsidRDefault="00A81262" w:rsidP="007544E0">
      <w:pPr>
        <w:pStyle w:val="NormalWeb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Задач</w:t>
      </w:r>
      <w:r w:rsidRPr="007544E0">
        <w:rPr>
          <w:color w:val="111111"/>
          <w:sz w:val="28"/>
          <w:szCs w:val="28"/>
          <w:u w:val="single"/>
          <w:bdr w:val="none" w:sz="0" w:space="0" w:color="auto" w:frame="1"/>
        </w:rPr>
        <w:t>и</w:t>
      </w:r>
      <w:r>
        <w:rPr>
          <w:color w:val="111111"/>
          <w:sz w:val="28"/>
          <w:szCs w:val="28"/>
        </w:rPr>
        <w:t xml:space="preserve">: продолжать знакомить детей </w:t>
      </w:r>
      <w:r w:rsidRPr="007544E0">
        <w:rPr>
          <w:color w:val="111111"/>
          <w:sz w:val="28"/>
          <w:szCs w:val="28"/>
        </w:rPr>
        <w:t>понятиями </w:t>
      </w:r>
      <w:r w:rsidRPr="007544E0">
        <w:rPr>
          <w:iCs/>
          <w:color w:val="111111"/>
          <w:sz w:val="28"/>
          <w:szCs w:val="28"/>
          <w:bdr w:val="none" w:sz="0" w:space="0" w:color="auto" w:frame="1"/>
        </w:rPr>
        <w:t>«улица»</w:t>
      </w:r>
      <w:r w:rsidRPr="007544E0">
        <w:rPr>
          <w:color w:val="111111"/>
          <w:sz w:val="28"/>
          <w:szCs w:val="28"/>
        </w:rPr>
        <w:t>, </w:t>
      </w:r>
      <w:r w:rsidRPr="007544E0">
        <w:rPr>
          <w:iCs/>
          <w:color w:val="111111"/>
          <w:sz w:val="28"/>
          <w:szCs w:val="28"/>
          <w:bdr w:val="none" w:sz="0" w:space="0" w:color="auto" w:frame="1"/>
        </w:rPr>
        <w:t>«транспорт»</w:t>
      </w:r>
      <w:r w:rsidRPr="007544E0">
        <w:rPr>
          <w:color w:val="111111"/>
          <w:sz w:val="28"/>
          <w:szCs w:val="28"/>
        </w:rPr>
        <w:t>, </w:t>
      </w:r>
      <w:r w:rsidRPr="007544E0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7544E0">
        <w:rPr>
          <w:rStyle w:val="Strong"/>
          <w:b w:val="0"/>
          <w:iCs/>
          <w:color w:val="111111"/>
          <w:sz w:val="28"/>
          <w:szCs w:val="28"/>
          <w:bdr w:val="none" w:sz="0" w:space="0" w:color="auto" w:frame="1"/>
        </w:rPr>
        <w:t>дорога</w:t>
      </w:r>
      <w:r w:rsidRPr="007544E0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7544E0">
        <w:rPr>
          <w:color w:val="111111"/>
          <w:sz w:val="28"/>
          <w:szCs w:val="28"/>
        </w:rPr>
        <w:t>, </w:t>
      </w:r>
      <w:r w:rsidRPr="007544E0">
        <w:rPr>
          <w:iCs/>
          <w:color w:val="111111"/>
          <w:sz w:val="28"/>
          <w:szCs w:val="28"/>
          <w:bdr w:val="none" w:sz="0" w:space="0" w:color="auto" w:frame="1"/>
        </w:rPr>
        <w:t>«перекресток»</w:t>
      </w:r>
      <w:r w:rsidRPr="007544E0">
        <w:rPr>
          <w:color w:val="111111"/>
          <w:sz w:val="28"/>
          <w:szCs w:val="28"/>
        </w:rPr>
        <w:t>, </w:t>
      </w:r>
      <w:r w:rsidRPr="007544E0">
        <w:rPr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Pr="007544E0">
        <w:rPr>
          <w:color w:val="111111"/>
          <w:sz w:val="28"/>
          <w:szCs w:val="28"/>
        </w:rPr>
        <w:t>, </w:t>
      </w:r>
      <w:r w:rsidRPr="007544E0">
        <w:rPr>
          <w:iCs/>
          <w:color w:val="111111"/>
          <w:sz w:val="28"/>
          <w:szCs w:val="28"/>
          <w:bdr w:val="none" w:sz="0" w:space="0" w:color="auto" w:frame="1"/>
        </w:rPr>
        <w:t>«остановка общественного транспорта»</w:t>
      </w:r>
      <w:r w:rsidRPr="007544E0">
        <w:rPr>
          <w:color w:val="111111"/>
          <w:sz w:val="28"/>
          <w:szCs w:val="28"/>
        </w:rPr>
        <w:t>, видами транспорта и элементарными правилами поведения на улице, правилами </w:t>
      </w:r>
      <w:r w:rsidRPr="007544E0">
        <w:rPr>
          <w:rStyle w:val="Strong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7544E0">
        <w:rPr>
          <w:b/>
          <w:color w:val="111111"/>
          <w:sz w:val="28"/>
          <w:szCs w:val="28"/>
        </w:rPr>
        <w:t>.</w:t>
      </w:r>
    </w:p>
    <w:p w:rsidR="00A81262" w:rsidRPr="003F124A" w:rsidRDefault="00A81262" w:rsidP="007544E0">
      <w:pPr>
        <w:rPr>
          <w:rFonts w:ascii="Times New Roman" w:hAnsi="Times New Roman"/>
          <w:b/>
          <w:sz w:val="28"/>
        </w:rPr>
      </w:pPr>
    </w:p>
    <w:p w:rsidR="00A81262" w:rsidRDefault="00A81262" w:rsidP="007544E0">
      <w:pPr>
        <w:jc w:val="center"/>
        <w:rPr>
          <w:rFonts w:ascii="Times New Roman" w:hAnsi="Times New Roman"/>
          <w:b/>
          <w:sz w:val="28"/>
          <w:szCs w:val="28"/>
        </w:rPr>
      </w:pPr>
      <w:r w:rsidRPr="007544E0">
        <w:rPr>
          <w:rFonts w:ascii="Times New Roman" w:hAnsi="Times New Roman"/>
          <w:b/>
          <w:sz w:val="28"/>
          <w:szCs w:val="28"/>
        </w:rPr>
        <w:t>Развлечение по ПДД «Наш друг-светофор»</w:t>
      </w: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  <w:r w:rsidRPr="00832A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4.5pt;height:257.25pt;visibility:visible">
            <v:imagedata r:id="rId4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832A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6" type="#_x0000_t75" style="width:220.5pt;height:259.5pt;visibility:visible">
            <v:imagedata r:id="rId5" o:title=""/>
          </v:shape>
        </w:pict>
      </w: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Рисование «Дорога для автомобилей»</w:t>
      </w:r>
    </w:p>
    <w:p w:rsidR="00A81262" w:rsidRDefault="00A81262" w:rsidP="007544E0">
      <w:pPr>
        <w:jc w:val="center"/>
        <w:rPr>
          <w:rFonts w:ascii="Times New Roman" w:hAnsi="Times New Roman"/>
          <w:b/>
          <w:sz w:val="28"/>
          <w:szCs w:val="28"/>
        </w:rPr>
      </w:pPr>
      <w:r w:rsidRPr="00832A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7" type="#_x0000_t75" style="width:243pt;height:336pt;rotation:-90;visibility:visible">
            <v:imagedata r:id="rId6" o:title=""/>
          </v:shape>
        </w:pict>
      </w:r>
    </w:p>
    <w:p w:rsidR="00A81262" w:rsidRDefault="00A81262" w:rsidP="007544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Конструирование «Гараж для автомобилей»</w:t>
      </w:r>
    </w:p>
    <w:p w:rsidR="00A81262" w:rsidRDefault="00A81262" w:rsidP="007544E0">
      <w:pPr>
        <w:jc w:val="center"/>
        <w:rPr>
          <w:rFonts w:ascii="Times New Roman" w:hAnsi="Times New Roman"/>
          <w:b/>
          <w:sz w:val="28"/>
          <w:szCs w:val="28"/>
        </w:rPr>
      </w:pPr>
      <w:r w:rsidRPr="00832A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8" type="#_x0000_t75" style="width:462pt;height:345.75pt;visibility:visible">
            <v:imagedata r:id="rId7" o:title=""/>
          </v:shape>
        </w:pict>
      </w: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родителями.</w:t>
      </w: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7544E0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BF6EC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Информационные уголки</w:t>
      </w:r>
    </w:p>
    <w:p w:rsidR="00A81262" w:rsidRDefault="00A81262" w:rsidP="00BF6EC2">
      <w:pPr>
        <w:rPr>
          <w:rFonts w:ascii="Times New Roman" w:hAnsi="Times New Roman"/>
          <w:b/>
          <w:sz w:val="28"/>
          <w:szCs w:val="28"/>
        </w:rPr>
      </w:pPr>
    </w:p>
    <w:p w:rsidR="00A81262" w:rsidRDefault="00A81262" w:rsidP="00BF6EC2">
      <w:pPr>
        <w:rPr>
          <w:rFonts w:ascii="Times New Roman" w:hAnsi="Times New Roman"/>
          <w:b/>
          <w:sz w:val="28"/>
          <w:szCs w:val="28"/>
        </w:rPr>
      </w:pPr>
      <w:r w:rsidRPr="00832A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29" type="#_x0000_t75" style="width:460.5pt;height:230.25pt;visibility:visible">
            <v:imagedata r:id="rId8" o:title=""/>
          </v:shape>
        </w:pict>
      </w:r>
    </w:p>
    <w:p w:rsidR="00A81262" w:rsidRPr="007544E0" w:rsidRDefault="00A81262" w:rsidP="00BF6EC2">
      <w:pPr>
        <w:rPr>
          <w:rFonts w:ascii="Times New Roman" w:hAnsi="Times New Roman"/>
          <w:b/>
          <w:sz w:val="28"/>
          <w:szCs w:val="28"/>
        </w:rPr>
      </w:pPr>
      <w:bookmarkStart w:id="0" w:name="_GoBack"/>
      <w:r w:rsidRPr="00832A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0" type="#_x0000_t75" style="width:460.5pt;height:182.25pt;visibility:visible">
            <v:imagedata r:id="rId9" o:title=""/>
          </v:shape>
        </w:pict>
      </w:r>
      <w:bookmarkEnd w:id="0"/>
    </w:p>
    <w:sectPr w:rsidR="00A81262" w:rsidRPr="007544E0" w:rsidSect="003F2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032F"/>
    <w:rsid w:val="00086215"/>
    <w:rsid w:val="0035032F"/>
    <w:rsid w:val="003F124A"/>
    <w:rsid w:val="003F24BC"/>
    <w:rsid w:val="007544E0"/>
    <w:rsid w:val="00791809"/>
    <w:rsid w:val="008261F4"/>
    <w:rsid w:val="00832A91"/>
    <w:rsid w:val="009C3766"/>
    <w:rsid w:val="009E25E2"/>
    <w:rsid w:val="00A81262"/>
    <w:rsid w:val="00BF6EC2"/>
    <w:rsid w:val="00C53AC9"/>
    <w:rsid w:val="00DF0080"/>
    <w:rsid w:val="00F4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4E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544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544E0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4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144</Words>
  <Characters>827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User</cp:lastModifiedBy>
  <cp:revision>4</cp:revision>
  <dcterms:created xsi:type="dcterms:W3CDTF">2020-09-20T12:36:00Z</dcterms:created>
  <dcterms:modified xsi:type="dcterms:W3CDTF">2020-09-21T06:16:00Z</dcterms:modified>
</cp:coreProperties>
</file>