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AC6" w:rsidRDefault="001C4AC6" w:rsidP="00FA6BE6">
      <w:pPr>
        <w:jc w:val="center"/>
        <w:rPr>
          <w:rFonts w:ascii="Times New Roman" w:hAnsi="Times New Roman"/>
          <w:b/>
          <w:sz w:val="28"/>
          <w:szCs w:val="28"/>
        </w:rPr>
      </w:pPr>
      <w:r w:rsidRPr="00FA6BE6">
        <w:rPr>
          <w:rFonts w:ascii="Times New Roman" w:hAnsi="Times New Roman"/>
          <w:b/>
          <w:sz w:val="28"/>
          <w:szCs w:val="28"/>
        </w:rPr>
        <w:t>Фотоотчет спортивного мероприятия ко дню народного единства</w:t>
      </w:r>
    </w:p>
    <w:p w:rsidR="001C4AC6" w:rsidRPr="00FA6BE6" w:rsidRDefault="001C4AC6" w:rsidP="00FA6BE6">
      <w:pPr>
        <w:jc w:val="center"/>
        <w:rPr>
          <w:rFonts w:ascii="Times New Roman" w:hAnsi="Times New Roman"/>
          <w:b/>
          <w:sz w:val="28"/>
          <w:szCs w:val="28"/>
        </w:rPr>
      </w:pPr>
      <w:r w:rsidRPr="00FA6BE6">
        <w:rPr>
          <w:rFonts w:ascii="Times New Roman" w:hAnsi="Times New Roman"/>
          <w:b/>
          <w:sz w:val="28"/>
          <w:szCs w:val="28"/>
        </w:rPr>
        <w:t xml:space="preserve"> « Мы едины, и в этом наша сила!»</w:t>
      </w:r>
    </w:p>
    <w:p w:rsidR="001C4AC6" w:rsidRPr="004B3FC5" w:rsidRDefault="001C4AC6" w:rsidP="004B3FC5">
      <w:pPr>
        <w:rPr>
          <w:rFonts w:ascii="Times New Roman" w:hAnsi="Times New Roman"/>
        </w:rPr>
      </w:pPr>
      <w:r w:rsidRPr="004B3FC5">
        <w:rPr>
          <w:rFonts w:ascii="Times New Roman" w:hAnsi="Times New Roman"/>
          <w:b/>
        </w:rPr>
        <w:t xml:space="preserve">Цель: </w:t>
      </w:r>
      <w:r w:rsidRPr="004B3FC5">
        <w:rPr>
          <w:rFonts w:ascii="Times New Roman" w:hAnsi="Times New Roman"/>
        </w:rPr>
        <w:t>Укреплять здоровье детей, поддерживать позитивное, эмоциональное состояние во время двигательной деятельности.</w:t>
      </w:r>
    </w:p>
    <w:p w:rsidR="001C4AC6" w:rsidRDefault="001C4AC6" w:rsidP="004B3FC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Задачи:</w:t>
      </w:r>
      <w:r w:rsidRPr="004B3FC5">
        <w:rPr>
          <w:rFonts w:ascii="Times New Roman" w:hAnsi="Times New Roman"/>
          <w:b/>
        </w:rPr>
        <w:t xml:space="preserve"> </w:t>
      </w:r>
      <w:r w:rsidRPr="004B3FC5">
        <w:rPr>
          <w:rFonts w:ascii="Times New Roman" w:hAnsi="Times New Roman"/>
        </w:rPr>
        <w:t>развивать у детей координацию движений, выносливость, быстроту реакции, ловкос</w:t>
      </w:r>
      <w:r>
        <w:rPr>
          <w:rFonts w:ascii="Times New Roman" w:hAnsi="Times New Roman"/>
        </w:rPr>
        <w:t>ть, внимание, быстроту мышления;</w:t>
      </w:r>
      <w:r w:rsidRPr="004B3FC5">
        <w:rPr>
          <w:rFonts w:ascii="Times New Roman" w:hAnsi="Times New Roman"/>
          <w:b/>
        </w:rPr>
        <w:t xml:space="preserve"> </w:t>
      </w:r>
      <w:r w:rsidRPr="004B3FC5">
        <w:rPr>
          <w:rFonts w:ascii="Times New Roman" w:hAnsi="Times New Roman"/>
        </w:rPr>
        <w:t>воспитывать чувство взаимопомощи, внимание к другим детям, формировать уважительное отношение к государственным символам России.</w:t>
      </w:r>
    </w:p>
    <w:p w:rsidR="001C4AC6" w:rsidRDefault="001C4AC6" w:rsidP="004B3FC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Эстафета « Бег змейкой» </w:t>
      </w:r>
      <w:r>
        <w:rPr>
          <w:rFonts w:ascii="Times New Roman" w:hAnsi="Times New Roman"/>
        </w:rPr>
        <w:t>( с обручами)</w:t>
      </w:r>
    </w:p>
    <w:p w:rsidR="001C4AC6" w:rsidRPr="004B3FC5" w:rsidRDefault="001C4AC6" w:rsidP="004B3FC5">
      <w:pPr>
        <w:rPr>
          <w:rFonts w:ascii="Times New Roman" w:hAnsi="Times New Roman"/>
        </w:rPr>
      </w:pP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2.5pt;height:117pt;visibility:visible">
            <v:imagedata r:id="rId4" o:title=""/>
          </v:shape>
        </w:pict>
      </w:r>
      <w:r>
        <w:rPr>
          <w:rFonts w:ascii="Times New Roman" w:hAnsi="Times New Roman"/>
          <w:b/>
        </w:rPr>
        <w:t xml:space="preserve">  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2" o:spid="_x0000_i1026" type="#_x0000_t75" style="width:173.25pt;height:117pt;visibility:visible">
            <v:imagedata r:id="rId5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Игра « Мяч в кругу»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3" o:spid="_x0000_i1027" type="#_x0000_t75" style="width:173.25pt;height:105pt;visibility:visible">
            <v:imagedata r:id="rId6" o:title=""/>
          </v:shape>
        </w:pict>
      </w:r>
      <w:r>
        <w:rPr>
          <w:rFonts w:ascii="Times New Roman" w:hAnsi="Times New Roman"/>
          <w:b/>
        </w:rPr>
        <w:t xml:space="preserve">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4" o:spid="_x0000_i1028" type="#_x0000_t75" style="width:173.25pt;height:103.5pt;visibility:visible">
            <v:imagedata r:id="rId7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Эстафета « Трудная ноша»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5" o:spid="_x0000_i1029" type="#_x0000_t75" style="width:173.25pt;height:146.25pt;visibility:visible">
            <v:imagedata r:id="rId8" o:title=""/>
          </v:shape>
        </w:pict>
      </w:r>
      <w:r>
        <w:rPr>
          <w:rFonts w:ascii="Times New Roman" w:hAnsi="Times New Roman"/>
          <w:b/>
        </w:rPr>
        <w:t xml:space="preserve">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6" o:spid="_x0000_i1030" type="#_x0000_t75" style="width:173.25pt;height:145.5pt;visibility:visible">
            <v:imagedata r:id="rId9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Эстафета « Прохождение болота»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8" o:spid="_x0000_i1031" type="#_x0000_t75" style="width:167.25pt;height:121.5pt;visibility:visible">
            <v:imagedata r:id="rId10" o:title=""/>
          </v:shape>
        </w:pict>
      </w:r>
      <w:r>
        <w:rPr>
          <w:rFonts w:ascii="Times New Roman" w:hAnsi="Times New Roman"/>
          <w:b/>
        </w:rPr>
        <w:t xml:space="preserve"> 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9" o:spid="_x0000_i1032" type="#_x0000_t75" style="width:167.25pt;height:121.5pt;visibility:visible">
            <v:imagedata r:id="rId11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Эстафета « Наездники»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10" o:spid="_x0000_i1033" type="#_x0000_t75" style="width:171.75pt;height:111.75pt;visibility:visible">
            <v:imagedata r:id="rId12" o:title=""/>
          </v:shape>
        </w:pict>
      </w:r>
      <w:r>
        <w:rPr>
          <w:rFonts w:ascii="Times New Roman" w:hAnsi="Times New Roman"/>
          <w:b/>
        </w:rPr>
        <w:t xml:space="preserve">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11" o:spid="_x0000_i1034" type="#_x0000_t75" style="width:171.75pt;height:111.75pt;visibility:visible">
            <v:imagedata r:id="rId13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Эстафета « Сиамские близнецы»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12" o:spid="_x0000_i1035" type="#_x0000_t75" style="width:171.75pt;height:113.25pt;visibility:visible">
            <v:imagedata r:id="rId14" o:title=""/>
          </v:shape>
        </w:pict>
      </w:r>
      <w:r>
        <w:rPr>
          <w:rFonts w:ascii="Times New Roman" w:hAnsi="Times New Roman"/>
          <w:b/>
        </w:rPr>
        <w:t xml:space="preserve">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13" o:spid="_x0000_i1036" type="#_x0000_t75" style="width:171.75pt;height:113.25pt;visibility:visible">
            <v:imagedata r:id="rId15" o:title=""/>
          </v:shape>
        </w:pict>
      </w:r>
    </w:p>
    <w:p w:rsidR="001C4AC6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Эстафета « Снайперы»</w:t>
      </w:r>
    </w:p>
    <w:p w:rsidR="001C4AC6" w:rsidRDefault="001C4AC6" w:rsidP="004B3FC5">
      <w:pPr>
        <w:rPr>
          <w:rFonts w:ascii="Times New Roman" w:hAnsi="Times New Roman"/>
          <w:b/>
        </w:rPr>
      </w:pPr>
      <w:r w:rsidRPr="001809B0">
        <w:rPr>
          <w:rFonts w:ascii="Times New Roman" w:hAnsi="Times New Roman"/>
          <w:b/>
          <w:noProof/>
          <w:lang w:eastAsia="ru-RU"/>
        </w:rPr>
        <w:pict>
          <v:shape id="Рисунок 14" o:spid="_x0000_i1037" type="#_x0000_t75" style="width:175.5pt;height:121.5pt;visibility:visible">
            <v:imagedata r:id="rId16" o:title=""/>
          </v:shape>
        </w:pict>
      </w:r>
      <w:r>
        <w:rPr>
          <w:rFonts w:ascii="Times New Roman" w:hAnsi="Times New Roman"/>
          <w:b/>
        </w:rPr>
        <w:t xml:space="preserve">      </w:t>
      </w:r>
      <w:r w:rsidRPr="001809B0">
        <w:rPr>
          <w:rFonts w:ascii="Times New Roman" w:hAnsi="Times New Roman"/>
          <w:b/>
          <w:noProof/>
          <w:lang w:eastAsia="ru-RU"/>
        </w:rPr>
        <w:pict>
          <v:shape id="Рисунок 15" o:spid="_x0000_i1038" type="#_x0000_t75" style="width:175.5pt;height:121.5pt;visibility:visible">
            <v:imagedata r:id="rId17" o:title=""/>
          </v:shape>
        </w:pict>
      </w:r>
    </w:p>
    <w:p w:rsidR="001C4AC6" w:rsidRPr="004B3FC5" w:rsidRDefault="001C4AC6" w:rsidP="004B3FC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Подведение итогов и награждение</w:t>
      </w:r>
      <w:bookmarkStart w:id="0" w:name="_GoBack"/>
      <w:bookmarkEnd w:id="0"/>
    </w:p>
    <w:sectPr w:rsidR="001C4AC6" w:rsidRPr="004B3FC5" w:rsidSect="00566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7BFB"/>
    <w:rsid w:val="001809B0"/>
    <w:rsid w:val="001C4AC6"/>
    <w:rsid w:val="004B3FC5"/>
    <w:rsid w:val="0056623F"/>
    <w:rsid w:val="00577BFB"/>
    <w:rsid w:val="006A4777"/>
    <w:rsid w:val="00AB2CC8"/>
    <w:rsid w:val="00C00718"/>
    <w:rsid w:val="00C81723"/>
    <w:rsid w:val="00FA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23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3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</Pages>
  <Words>144</Words>
  <Characters>826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</cp:revision>
  <dcterms:created xsi:type="dcterms:W3CDTF">2020-11-06T03:13:00Z</dcterms:created>
  <dcterms:modified xsi:type="dcterms:W3CDTF">2020-11-16T06:25:00Z</dcterms:modified>
</cp:coreProperties>
</file>