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28B" w:rsidRDefault="00A4028B" w:rsidP="006544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</w:p>
    <w:p w:rsidR="00A4028B" w:rsidRDefault="00A4028B" w:rsidP="006544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Фотоотчет спортивного развлечения « Осенний кросс»</w:t>
      </w:r>
    </w:p>
    <w:p w:rsidR="00A4028B" w:rsidRDefault="00A4028B" w:rsidP="006544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Pr="00B545DF">
        <w:rPr>
          <w:rFonts w:ascii="Times New Roman" w:hAnsi="Times New Roman"/>
          <w:sz w:val="28"/>
          <w:szCs w:val="28"/>
        </w:rPr>
        <w:t>: Формирование потр</w:t>
      </w:r>
      <w:r>
        <w:rPr>
          <w:rFonts w:ascii="Times New Roman" w:hAnsi="Times New Roman"/>
          <w:sz w:val="28"/>
          <w:szCs w:val="28"/>
        </w:rPr>
        <w:t>ебности в здоровом образе жизни детей категории группы риска СОП.</w:t>
      </w:r>
    </w:p>
    <w:p w:rsidR="00A4028B" w:rsidRDefault="00A4028B" w:rsidP="00B545D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A4028B" w:rsidRPr="00B545DF" w:rsidRDefault="00A4028B" w:rsidP="00B545DF">
      <w:pPr>
        <w:rPr>
          <w:rFonts w:ascii="Times New Roman" w:hAnsi="Times New Roman"/>
          <w:sz w:val="28"/>
          <w:szCs w:val="28"/>
        </w:rPr>
      </w:pPr>
      <w:r w:rsidRPr="00B545DF">
        <w:rPr>
          <w:rFonts w:ascii="Times New Roman" w:hAnsi="Times New Roman"/>
          <w:sz w:val="28"/>
          <w:szCs w:val="28"/>
        </w:rPr>
        <w:t>1. Прививать любовь к занятиям физкультурой и спортом.</w:t>
      </w:r>
    </w:p>
    <w:p w:rsidR="00A4028B" w:rsidRPr="00B545DF" w:rsidRDefault="00A4028B" w:rsidP="00B545DF">
      <w:pPr>
        <w:rPr>
          <w:rFonts w:ascii="Times New Roman" w:hAnsi="Times New Roman"/>
          <w:sz w:val="28"/>
          <w:szCs w:val="28"/>
        </w:rPr>
      </w:pPr>
      <w:r w:rsidRPr="00B545DF">
        <w:rPr>
          <w:rFonts w:ascii="Times New Roman" w:hAnsi="Times New Roman"/>
          <w:sz w:val="28"/>
          <w:szCs w:val="28"/>
        </w:rPr>
        <w:t>2. Развивать ловкость, мышечную силу, выносливость, вол</w:t>
      </w:r>
      <w:r>
        <w:rPr>
          <w:rFonts w:ascii="Times New Roman" w:hAnsi="Times New Roman"/>
          <w:sz w:val="28"/>
          <w:szCs w:val="28"/>
        </w:rPr>
        <w:t>евые качества в достижении цели.</w:t>
      </w:r>
    </w:p>
    <w:p w:rsidR="00A4028B" w:rsidRPr="00B545DF" w:rsidRDefault="00A4028B" w:rsidP="00B545DF">
      <w:pPr>
        <w:rPr>
          <w:rFonts w:ascii="Times New Roman" w:hAnsi="Times New Roman"/>
          <w:sz w:val="28"/>
          <w:szCs w:val="28"/>
        </w:rPr>
      </w:pPr>
      <w:r w:rsidRPr="00B545DF">
        <w:rPr>
          <w:rFonts w:ascii="Times New Roman" w:hAnsi="Times New Roman"/>
          <w:sz w:val="28"/>
          <w:szCs w:val="28"/>
        </w:rPr>
        <w:t>3. В</w:t>
      </w:r>
      <w:r>
        <w:rPr>
          <w:rFonts w:ascii="Times New Roman" w:hAnsi="Times New Roman"/>
          <w:sz w:val="28"/>
          <w:szCs w:val="28"/>
        </w:rPr>
        <w:t>оспитывать чувство взаимопомощи.</w:t>
      </w:r>
    </w:p>
    <w:p w:rsidR="00A4028B" w:rsidRDefault="00A4028B" w:rsidP="00B545DF">
      <w:pPr>
        <w:rPr>
          <w:rFonts w:ascii="Times New Roman" w:hAnsi="Times New Roman"/>
          <w:sz w:val="28"/>
          <w:szCs w:val="28"/>
        </w:rPr>
      </w:pPr>
      <w:r w:rsidRPr="00B545DF">
        <w:rPr>
          <w:rFonts w:ascii="Times New Roman" w:hAnsi="Times New Roman"/>
          <w:sz w:val="28"/>
          <w:szCs w:val="28"/>
        </w:rPr>
        <w:t>4. Создать у дет</w:t>
      </w:r>
      <w:r>
        <w:rPr>
          <w:rFonts w:ascii="Times New Roman" w:hAnsi="Times New Roman"/>
          <w:sz w:val="28"/>
          <w:szCs w:val="28"/>
        </w:rPr>
        <w:t>ей радостное, бодрое настроение.</w:t>
      </w:r>
    </w:p>
    <w:p w:rsidR="00A4028B" w:rsidRDefault="00A4028B" w:rsidP="00B545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Октябрь 2020г.     Провела: Родионова С.А.</w:t>
      </w:r>
    </w:p>
    <w:p w:rsidR="00A4028B" w:rsidRDefault="00A4028B" w:rsidP="00B545D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b/>
          <w:sz w:val="28"/>
          <w:szCs w:val="28"/>
        </w:rPr>
        <w:t>Разминка</w:t>
      </w:r>
    </w:p>
    <w:p w:rsidR="00A4028B" w:rsidRDefault="00A4028B" w:rsidP="00B545DF">
      <w:pPr>
        <w:rPr>
          <w:rFonts w:ascii="Times New Roman" w:hAnsi="Times New Roman"/>
          <w:b/>
          <w:sz w:val="28"/>
          <w:szCs w:val="28"/>
        </w:rPr>
      </w:pPr>
      <w:r w:rsidRPr="006203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5.25pt;height:174.75pt;visibility:visible">
            <v:imagedata r:id="rId4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6203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" o:spid="_x0000_i1026" type="#_x0000_t75" style="width:185.25pt;height:170.25pt;visibility:visible">
            <v:imagedata r:id="rId5" o:title=""/>
          </v:shape>
        </w:pict>
      </w:r>
    </w:p>
    <w:p w:rsidR="00A4028B" w:rsidRDefault="00A4028B" w:rsidP="00B545DF">
      <w:pPr>
        <w:rPr>
          <w:rFonts w:ascii="Times New Roman" w:hAnsi="Times New Roman"/>
          <w:b/>
          <w:sz w:val="28"/>
          <w:szCs w:val="28"/>
        </w:rPr>
      </w:pPr>
      <w:r w:rsidRPr="006203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" o:spid="_x0000_i1027" type="#_x0000_t75" style="width:185.25pt;height:171pt;visibility:visible">
            <v:imagedata r:id="rId6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6203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8" type="#_x0000_t75" style="width:191.25pt;height:171pt;visibility:visible">
            <v:imagedata r:id="rId7" o:title=""/>
          </v:shape>
        </w:pict>
      </w:r>
    </w:p>
    <w:p w:rsidR="00A4028B" w:rsidRDefault="00A4028B" w:rsidP="00B545D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« Хоккей с мячом »</w:t>
      </w:r>
    </w:p>
    <w:p w:rsidR="00A4028B" w:rsidRDefault="00A4028B" w:rsidP="00B545DF">
      <w:pPr>
        <w:rPr>
          <w:rFonts w:ascii="Times New Roman" w:hAnsi="Times New Roman"/>
          <w:b/>
          <w:sz w:val="28"/>
          <w:szCs w:val="28"/>
        </w:rPr>
      </w:pPr>
      <w:r w:rsidRPr="006203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5" o:spid="_x0000_i1029" type="#_x0000_t75" style="width:177.75pt;height:167.25pt;visibility:visible">
            <v:imagedata r:id="rId8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6203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30" type="#_x0000_t75" style="width:177.75pt;height:169.5pt;visibility:visible">
            <v:imagedata r:id="rId9" o:title=""/>
          </v:shape>
        </w:pict>
      </w:r>
    </w:p>
    <w:p w:rsidR="00A4028B" w:rsidRDefault="00A4028B" w:rsidP="00B545DF">
      <w:pPr>
        <w:rPr>
          <w:rFonts w:ascii="Times New Roman" w:hAnsi="Times New Roman"/>
          <w:b/>
          <w:sz w:val="28"/>
          <w:szCs w:val="28"/>
        </w:rPr>
      </w:pPr>
      <w:r w:rsidRPr="006203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7" o:spid="_x0000_i1031" type="#_x0000_t75" style="width:177.75pt;height:161.25pt;visibility:visible">
            <v:imagedata r:id="rId10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6203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8" o:spid="_x0000_i1032" type="#_x0000_t75" style="width:177.75pt;height:161.25pt;visibility:visible">
            <v:imagedata r:id="rId11" o:title=""/>
          </v:shape>
        </w:pict>
      </w:r>
    </w:p>
    <w:p w:rsidR="00A4028B" w:rsidRDefault="00A4028B" w:rsidP="00B545D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« Кто быстрее»</w:t>
      </w:r>
    </w:p>
    <w:p w:rsidR="00A4028B" w:rsidRDefault="00A4028B" w:rsidP="00B545D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6203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0" o:spid="_x0000_i1033" type="#_x0000_t75" style="width:186pt;height:138.75pt;visibility:visible">
            <v:imagedata r:id="rId12" o:title=""/>
          </v:shape>
        </w:pict>
      </w:r>
      <w:r w:rsidRPr="006203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1" o:spid="_x0000_i1034" type="#_x0000_t75" style="width:177.75pt;height:149.25pt;visibility:visible">
            <v:imagedata r:id="rId13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A4028B" w:rsidRDefault="00A4028B" w:rsidP="00B545D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« Самый ловкий»</w:t>
      </w:r>
    </w:p>
    <w:p w:rsidR="00A4028B" w:rsidRDefault="00A4028B" w:rsidP="00B545DF">
      <w:pPr>
        <w:rPr>
          <w:rFonts w:ascii="Times New Roman" w:hAnsi="Times New Roman"/>
          <w:b/>
          <w:sz w:val="28"/>
          <w:szCs w:val="28"/>
        </w:rPr>
      </w:pPr>
      <w:r w:rsidRPr="006203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3" o:spid="_x0000_i1035" type="#_x0000_t75" style="width:128.25pt;height:2in;visibility:visible">
            <v:imagedata r:id="rId14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A4028B" w:rsidRDefault="00A4028B" w:rsidP="00255C9A">
      <w:pPr>
        <w:tabs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ab/>
      </w:r>
    </w:p>
    <w:p w:rsidR="00A4028B" w:rsidRDefault="00A4028B" w:rsidP="00705646">
      <w:pPr>
        <w:rPr>
          <w:rFonts w:ascii="Times New Roman" w:hAnsi="Times New Roman"/>
          <w:sz w:val="28"/>
          <w:szCs w:val="28"/>
        </w:rPr>
      </w:pPr>
    </w:p>
    <w:p w:rsidR="00A4028B" w:rsidRDefault="00A4028B" w:rsidP="00E641A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b/>
          <w:sz w:val="28"/>
          <w:szCs w:val="28"/>
        </w:rPr>
        <w:t>Награждение</w:t>
      </w:r>
    </w:p>
    <w:p w:rsidR="00A4028B" w:rsidRPr="00B545DF" w:rsidRDefault="00A4028B" w:rsidP="00E641A8">
      <w:pPr>
        <w:rPr>
          <w:rFonts w:ascii="Times New Roman" w:hAnsi="Times New Roman"/>
          <w:b/>
          <w:sz w:val="28"/>
          <w:szCs w:val="28"/>
        </w:rPr>
      </w:pPr>
      <w:r w:rsidRPr="006203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9" o:spid="_x0000_i1036" type="#_x0000_t75" style="width:243.75pt;height:122.25pt;visibility:visible">
            <v:imagedata r:id="rId15" o:title=""/>
          </v:shape>
        </w:pict>
      </w:r>
      <w:bookmarkStart w:id="0" w:name="_GoBack"/>
      <w:bookmarkEnd w:id="0"/>
    </w:p>
    <w:sectPr w:rsidR="00A4028B" w:rsidRPr="00B545DF" w:rsidSect="003F1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1F70"/>
    <w:rsid w:val="00255C9A"/>
    <w:rsid w:val="003F139F"/>
    <w:rsid w:val="00477059"/>
    <w:rsid w:val="006203B3"/>
    <w:rsid w:val="00654414"/>
    <w:rsid w:val="00705646"/>
    <w:rsid w:val="007279F2"/>
    <w:rsid w:val="008F59E2"/>
    <w:rsid w:val="00A4028B"/>
    <w:rsid w:val="00AC4658"/>
    <w:rsid w:val="00B545DF"/>
    <w:rsid w:val="00B71F70"/>
    <w:rsid w:val="00E64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39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54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4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65</TotalTime>
  <Pages>3</Pages>
  <Words>131</Words>
  <Characters>751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4</cp:revision>
  <cp:lastPrinted>2020-10-07T16:02:00Z</cp:lastPrinted>
  <dcterms:created xsi:type="dcterms:W3CDTF">2020-10-07T14:55:00Z</dcterms:created>
  <dcterms:modified xsi:type="dcterms:W3CDTF">2020-10-29T05:27:00Z</dcterms:modified>
</cp:coreProperties>
</file>