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937" w:rsidRPr="000679DC" w:rsidRDefault="001E3937" w:rsidP="000679DC">
      <w:pPr>
        <w:pStyle w:val="NormalWeb"/>
        <w:shd w:val="clear" w:color="auto" w:fill="FFFFFF"/>
        <w:tabs>
          <w:tab w:val="left" w:pos="2205"/>
        </w:tabs>
        <w:spacing w:before="0" w:beforeAutospacing="0" w:after="0" w:afterAutospacing="0" w:line="276" w:lineRule="auto"/>
        <w:rPr>
          <w:rStyle w:val="Strong"/>
          <w:b w:val="0"/>
          <w:bCs w:val="0"/>
          <w:color w:val="111111"/>
          <w:bdr w:val="none" w:sz="0" w:space="0" w:color="auto" w:frame="1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514.4pt;margin-top:-45.8pt;width:249.6pt;height:318.7pt;z-index:251657728;visibility:visible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</w:p>
    <w:p w:rsidR="001E3937" w:rsidRDefault="001E3937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Фотоотчет</w:t>
      </w:r>
      <w:r w:rsidRPr="00A40A55">
        <w:rPr>
          <w:rStyle w:val="Strong"/>
          <w:sz w:val="28"/>
          <w:szCs w:val="28"/>
          <w:bdr w:val="none" w:sz="0" w:space="0" w:color="auto" w:frame="1"/>
        </w:rPr>
        <w:t xml:space="preserve"> </w:t>
      </w:r>
      <w:r>
        <w:rPr>
          <w:rStyle w:val="Strong"/>
          <w:sz w:val="28"/>
          <w:szCs w:val="28"/>
          <w:bdr w:val="none" w:sz="0" w:space="0" w:color="auto" w:frame="1"/>
        </w:rPr>
        <w:t xml:space="preserve">утренника, </w:t>
      </w:r>
    </w:p>
    <w:p w:rsidR="001E3937" w:rsidRDefault="001E3937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посвященного празднованию 8 Марта </w:t>
      </w:r>
    </w:p>
    <w:p w:rsidR="001E3937" w:rsidRPr="00C12C3A" w:rsidRDefault="001E3937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«Мы любим мам и бабушек»</w:t>
      </w:r>
    </w:p>
    <w:p w:rsidR="001E3937" w:rsidRDefault="001E3937" w:rsidP="00F41524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среди детей средней группы №3</w:t>
      </w:r>
    </w:p>
    <w:p w:rsidR="001E3937" w:rsidRPr="00C3393B" w:rsidRDefault="001E3937" w:rsidP="0068766D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1E3937" w:rsidRPr="00C3393B" w:rsidSect="000679DC"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  <w:r>
        <w:rPr>
          <w:rStyle w:val="Strong"/>
          <w:sz w:val="28"/>
          <w:szCs w:val="28"/>
          <w:bdr w:val="none" w:sz="0" w:space="0" w:color="auto" w:frame="1"/>
        </w:rPr>
        <w:t>МАДОУ «Детский сад № 14»</w:t>
      </w:r>
    </w:p>
    <w:p w:rsidR="001E3937" w:rsidRPr="00C3393B" w:rsidRDefault="001E3937" w:rsidP="00C3393B">
      <w:pPr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margin-left:228.25pt;margin-top:128.05pt;width:252.95pt;height:192.5pt;z-index:251656704;visibility:visible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  <w:r w:rsidRPr="00F41524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Задачи:</w:t>
      </w:r>
    </w:p>
    <w:p w:rsidR="001E3937" w:rsidRPr="00F41524" w:rsidRDefault="001E3937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1E3937" w:rsidRPr="00F41524" w:rsidRDefault="001E3937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1E3937" w:rsidRPr="00F41524" w:rsidRDefault="001E3937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обогащать словарный запас;</w:t>
      </w:r>
    </w:p>
    <w:p w:rsidR="001E3937" w:rsidRPr="00F41524" w:rsidRDefault="001E3937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создать радостное настроение;</w:t>
      </w:r>
    </w:p>
    <w:p w:rsidR="001E3937" w:rsidRPr="00F41524" w:rsidRDefault="001E3937" w:rsidP="00F41524">
      <w:pPr>
        <w:pStyle w:val="ListParagraph"/>
        <w:numPr>
          <w:ilvl w:val="0"/>
          <w:numId w:val="6"/>
        </w:numPr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1E3937" w:rsidRPr="00F41524" w:rsidRDefault="001E3937" w:rsidP="00F41524">
      <w:pPr>
        <w:ind w:left="-624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1E3937" w:rsidRPr="00F41524" w:rsidRDefault="001E3937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1E3937" w:rsidRPr="00F41524" w:rsidRDefault="001E3937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1E3937" w:rsidRPr="00F41524" w:rsidRDefault="001E3937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198pt;margin-top:342pt;width:199.45pt;height:261pt;z-index:251658752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Pr="00F41524"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1E3937" w:rsidRPr="00F41524" w:rsidRDefault="001E3937" w:rsidP="00F41524">
      <w:pPr>
        <w:spacing w:after="0"/>
        <w:ind w:left="-624"/>
        <w:rPr>
          <w:rFonts w:ascii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1E3937" w:rsidRPr="00F41524" w:rsidRDefault="001E3937" w:rsidP="00296080">
      <w:pPr>
        <w:rPr>
          <w:sz w:val="24"/>
          <w:szCs w:val="24"/>
        </w:rPr>
      </w:pPr>
    </w:p>
    <w:p w:rsidR="001E3937" w:rsidRPr="00A40A55" w:rsidRDefault="001E3937" w:rsidP="00296080">
      <w:pPr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C3393B">
      <w:pPr>
        <w:rPr>
          <w:sz w:val="24"/>
          <w:szCs w:val="24"/>
        </w:rPr>
      </w:pPr>
    </w:p>
    <w:p w:rsidR="001E3937" w:rsidRPr="00A40A55" w:rsidRDefault="001E3937" w:rsidP="00C3393B">
      <w:pPr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  <w:r w:rsidRPr="002C2F4E">
        <w:rPr>
          <w:noProof/>
          <w:lang w:eastAsia="ru-RU"/>
        </w:rPr>
        <w:pict>
          <v:shape id="Рисунок 3" o:spid="_x0000_i1025" type="#_x0000_t75" style="width:3in;height:4in;visibility:visible">
            <v:imagedata r:id="rId8" o:title=""/>
          </v:shape>
        </w:pict>
      </w: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F41524" w:rsidRDefault="001E3937" w:rsidP="003025CB">
      <w:pPr>
        <w:jc w:val="center"/>
        <w:rPr>
          <w:sz w:val="24"/>
          <w:szCs w:val="24"/>
        </w:rPr>
      </w:pPr>
    </w:p>
    <w:p w:rsidR="001E3937" w:rsidRPr="00C41C19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center"/>
        <w:rPr>
          <w:sz w:val="24"/>
          <w:szCs w:val="24"/>
        </w:rPr>
      </w:pPr>
      <w:r w:rsidRPr="002C2F4E">
        <w:rPr>
          <w:noProof/>
          <w:lang w:eastAsia="ru-RU"/>
        </w:rPr>
        <w:pict>
          <v:shape id="Рисунок 2" o:spid="_x0000_i1026" type="#_x0000_t75" style="width:201pt;height:268.5pt;visibility:visible">
            <v:imagedata r:id="rId9" o:title=""/>
          </v:shape>
        </w:pict>
      </w:r>
    </w:p>
    <w:p w:rsidR="001E3937" w:rsidRPr="00A40A55" w:rsidRDefault="001E3937" w:rsidP="003025CB">
      <w:pPr>
        <w:jc w:val="center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92D14">
      <w:pPr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A40A55" w:rsidRDefault="001E3937" w:rsidP="003025CB">
      <w:pPr>
        <w:jc w:val="right"/>
        <w:rPr>
          <w:sz w:val="24"/>
          <w:szCs w:val="24"/>
        </w:rPr>
      </w:pPr>
    </w:p>
    <w:p w:rsidR="001E3937" w:rsidRPr="0016242F" w:rsidRDefault="001E3937" w:rsidP="00392D14">
      <w:pPr>
        <w:jc w:val="right"/>
      </w:pPr>
    </w:p>
    <w:p w:rsidR="001E3937" w:rsidRDefault="001E3937" w:rsidP="003025CB">
      <w:pPr>
        <w:jc w:val="right"/>
      </w:pPr>
    </w:p>
    <w:p w:rsidR="001E3937" w:rsidRPr="00C3393B" w:rsidRDefault="001E3937" w:rsidP="00C3393B"/>
    <w:p w:rsidR="001E3937" w:rsidRPr="00A40A55" w:rsidRDefault="001E3937" w:rsidP="00C3393B"/>
    <w:p w:rsidR="001E3937" w:rsidRPr="00A40A55" w:rsidRDefault="001E3937" w:rsidP="003025CB">
      <w:pPr>
        <w:jc w:val="right"/>
      </w:pPr>
    </w:p>
    <w:p w:rsidR="001E3937" w:rsidRPr="00BA12CC" w:rsidRDefault="001E3937" w:rsidP="00BA12CC"/>
    <w:p w:rsidR="001E3937" w:rsidRPr="00A40A55" w:rsidRDefault="001E3937" w:rsidP="003025CB">
      <w:pPr>
        <w:jc w:val="right"/>
      </w:pPr>
    </w:p>
    <w:p w:rsidR="001E3937" w:rsidRDefault="001E3937" w:rsidP="00BA12CC"/>
    <w:p w:rsidR="001E3937" w:rsidRPr="00BA12CC" w:rsidRDefault="001E3937" w:rsidP="00BA12CC"/>
    <w:p w:rsidR="001E3937" w:rsidRPr="000679DC" w:rsidRDefault="001E3937" w:rsidP="000679DC">
      <w:pPr>
        <w:tabs>
          <w:tab w:val="left" w:pos="1845"/>
        </w:tabs>
        <w:rPr>
          <w:lang w:val="en-US"/>
        </w:rPr>
      </w:pPr>
    </w:p>
    <w:p w:rsidR="001E3937" w:rsidRDefault="001E3937" w:rsidP="00392D14"/>
    <w:p w:rsidR="001E3937" w:rsidRDefault="001E3937" w:rsidP="0068766D">
      <w:pPr>
        <w:tabs>
          <w:tab w:val="left" w:pos="255"/>
        </w:tabs>
      </w:pPr>
      <w:r>
        <w:tab/>
      </w:r>
    </w:p>
    <w:p w:rsidR="001E3937" w:rsidRPr="00C41C19" w:rsidRDefault="001E3937" w:rsidP="0068766D">
      <w:pPr>
        <w:jc w:val="center"/>
      </w:pPr>
    </w:p>
    <w:p w:rsidR="001E3937" w:rsidRDefault="001E3937" w:rsidP="003025CB">
      <w:pPr>
        <w:jc w:val="right"/>
        <w:rPr>
          <w:lang w:val="en-US"/>
        </w:rPr>
      </w:pPr>
    </w:p>
    <w:p w:rsidR="001E3937" w:rsidRDefault="001E3937" w:rsidP="003025CB">
      <w:pPr>
        <w:jc w:val="right"/>
        <w:rPr>
          <w:lang w:val="en-US"/>
        </w:rPr>
      </w:pPr>
    </w:p>
    <w:p w:rsidR="001E3937" w:rsidRDefault="001E3937" w:rsidP="003025CB">
      <w:pPr>
        <w:jc w:val="right"/>
        <w:rPr>
          <w:lang w:val="en-US"/>
        </w:rPr>
      </w:pPr>
    </w:p>
    <w:p w:rsidR="001E3937" w:rsidRDefault="001E3937" w:rsidP="003025CB">
      <w:pPr>
        <w:jc w:val="right"/>
        <w:rPr>
          <w:lang w:val="en-US"/>
        </w:rPr>
      </w:pPr>
    </w:p>
    <w:p w:rsidR="001E3937" w:rsidRDefault="001E3937" w:rsidP="003025CB">
      <w:pPr>
        <w:jc w:val="center"/>
        <w:rPr>
          <w:lang w:val="en-US"/>
        </w:rPr>
      </w:pPr>
    </w:p>
    <w:p w:rsidR="001E3937" w:rsidRDefault="001E3937" w:rsidP="003025CB">
      <w:pPr>
        <w:jc w:val="right"/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3025CB">
      <w:pPr>
        <w:rPr>
          <w:lang w:val="en-US"/>
        </w:rPr>
      </w:pPr>
    </w:p>
    <w:p w:rsidR="001E3937" w:rsidRDefault="001E3937" w:rsidP="004D1FB5">
      <w:pPr>
        <w:jc w:val="both"/>
      </w:pPr>
    </w:p>
    <w:p w:rsidR="001E3937" w:rsidRDefault="001E3937" w:rsidP="004D1FB5">
      <w:pPr>
        <w:jc w:val="both"/>
        <w:sectPr w:rsidR="001E3937" w:rsidSect="00067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</w:p>
    <w:p w:rsidR="001E3937" w:rsidRDefault="001E3937" w:rsidP="00C41C19">
      <w:pPr>
        <w:jc w:val="right"/>
      </w:pPr>
    </w:p>
    <w:p w:rsidR="001E3937" w:rsidRDefault="001E3937" w:rsidP="004D1FB5">
      <w:pPr>
        <w:jc w:val="both"/>
      </w:pPr>
    </w:p>
    <w:p w:rsidR="001E3937" w:rsidRDefault="001E3937" w:rsidP="004D1FB5">
      <w:pPr>
        <w:jc w:val="both"/>
      </w:pPr>
    </w:p>
    <w:sectPr w:rsidR="001E3937" w:rsidSect="000679D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51B8C"/>
    <w:rsid w:val="000679DC"/>
    <w:rsid w:val="000F55A4"/>
    <w:rsid w:val="00101F50"/>
    <w:rsid w:val="0014354E"/>
    <w:rsid w:val="0016242F"/>
    <w:rsid w:val="00194F18"/>
    <w:rsid w:val="001E3937"/>
    <w:rsid w:val="00217242"/>
    <w:rsid w:val="00296080"/>
    <w:rsid w:val="002C2F4E"/>
    <w:rsid w:val="003025CB"/>
    <w:rsid w:val="00382E39"/>
    <w:rsid w:val="00392D14"/>
    <w:rsid w:val="00470301"/>
    <w:rsid w:val="004A6FF5"/>
    <w:rsid w:val="004D1FB5"/>
    <w:rsid w:val="00526554"/>
    <w:rsid w:val="00561CFF"/>
    <w:rsid w:val="00575036"/>
    <w:rsid w:val="005A5998"/>
    <w:rsid w:val="00651ABD"/>
    <w:rsid w:val="0068766D"/>
    <w:rsid w:val="006D265E"/>
    <w:rsid w:val="00703A05"/>
    <w:rsid w:val="00745005"/>
    <w:rsid w:val="007829A0"/>
    <w:rsid w:val="0083059C"/>
    <w:rsid w:val="00833AD4"/>
    <w:rsid w:val="008B5FB1"/>
    <w:rsid w:val="00975259"/>
    <w:rsid w:val="009A322A"/>
    <w:rsid w:val="009D1D8B"/>
    <w:rsid w:val="00A40A55"/>
    <w:rsid w:val="00AA53B9"/>
    <w:rsid w:val="00BA0C3B"/>
    <w:rsid w:val="00BA12CC"/>
    <w:rsid w:val="00C12C3A"/>
    <w:rsid w:val="00C3393B"/>
    <w:rsid w:val="00C41C19"/>
    <w:rsid w:val="00C44942"/>
    <w:rsid w:val="00C76D6F"/>
    <w:rsid w:val="00D71B55"/>
    <w:rsid w:val="00D93497"/>
    <w:rsid w:val="00DF33E7"/>
    <w:rsid w:val="00E54D9D"/>
    <w:rsid w:val="00EE2CEF"/>
    <w:rsid w:val="00F41524"/>
    <w:rsid w:val="00FB33E5"/>
    <w:rsid w:val="00FC2AE5"/>
    <w:rsid w:val="00FD64A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41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173</TotalTime>
  <Pages>4</Pages>
  <Words>88</Words>
  <Characters>507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Юля</cp:lastModifiedBy>
  <cp:revision>37</cp:revision>
  <cp:lastPrinted>2019-10-06T18:44:00Z</cp:lastPrinted>
  <dcterms:created xsi:type="dcterms:W3CDTF">2018-08-08T19:13:00Z</dcterms:created>
  <dcterms:modified xsi:type="dcterms:W3CDTF">2020-04-07T08:52:00Z</dcterms:modified>
</cp:coreProperties>
</file>