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E4" w:rsidRDefault="00B95BE4" w:rsidP="00751C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Фотоотчет спортивного развлечения </w:t>
      </w:r>
    </w:p>
    <w:p w:rsidR="00B95BE4" w:rsidRDefault="00B95BE4" w:rsidP="00751C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«По следам весны»</w:t>
      </w:r>
    </w:p>
    <w:p w:rsidR="00B95BE4" w:rsidRDefault="00B95BE4" w:rsidP="00751C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 детьми средней группы №3</w:t>
      </w:r>
    </w:p>
    <w:p w:rsidR="00B95BE4" w:rsidRDefault="00B95BE4" w:rsidP="00751C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МАДОУ «Детский сад № 14» (1 корпус). </w:t>
      </w:r>
    </w:p>
    <w:p w:rsidR="00B95BE4" w:rsidRDefault="00B95BE4" w:rsidP="00751CB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Март 2020 </w:t>
      </w:r>
      <w:r w:rsidRPr="0044622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г. </w:t>
      </w:r>
    </w:p>
    <w:p w:rsidR="00B95BE4" w:rsidRPr="00751CBF" w:rsidRDefault="00B95BE4" w:rsidP="00751CB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751C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51CBF">
        <w:rPr>
          <w:rFonts w:ascii="Times New Roman" w:hAnsi="Times New Roman" w:cs="Times New Roman"/>
          <w:sz w:val="28"/>
          <w:szCs w:val="28"/>
          <w:lang w:eastAsia="ru-RU"/>
        </w:rPr>
        <w:t xml:space="preserve"> создать весеннее настроение у детей с помощью двигательной игровой активности. </w:t>
      </w:r>
    </w:p>
    <w:p w:rsidR="00B95BE4" w:rsidRPr="00751CBF" w:rsidRDefault="00B95BE4" w:rsidP="00751CB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Задачи: </w:t>
      </w:r>
    </w:p>
    <w:p w:rsidR="00B95BE4" w:rsidRPr="00751CBF" w:rsidRDefault="00B95BE4" w:rsidP="00751CBF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sz w:val="28"/>
          <w:szCs w:val="28"/>
          <w:lang w:eastAsia="ru-RU"/>
        </w:rPr>
        <w:t>Закрепить физические навыки, приобретенные на физкультурных занятиях.</w:t>
      </w:r>
    </w:p>
    <w:p w:rsidR="00B95BE4" w:rsidRPr="00751CBF" w:rsidRDefault="00B95BE4" w:rsidP="00751CBF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sz w:val="28"/>
          <w:szCs w:val="28"/>
          <w:lang w:eastAsia="ru-RU"/>
        </w:rPr>
        <w:t>Развивать воображение, творческую фантазию, речевую активность.</w:t>
      </w:r>
    </w:p>
    <w:p w:rsidR="00B95BE4" w:rsidRPr="00751CBF" w:rsidRDefault="00B95BE4" w:rsidP="00751CBF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доброжелательное отношение между детьми. </w:t>
      </w:r>
    </w:p>
    <w:p w:rsidR="00B95BE4" w:rsidRPr="00751CBF" w:rsidRDefault="00B95BE4" w:rsidP="00751CB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5BE4" w:rsidRPr="00751CBF" w:rsidRDefault="00B95BE4" w:rsidP="00751CB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751C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751CBF">
        <w:rPr>
          <w:rFonts w:ascii="Times New Roman" w:hAnsi="Times New Roman" w:cs="Times New Roman"/>
          <w:sz w:val="28"/>
          <w:szCs w:val="28"/>
          <w:lang w:eastAsia="ru-RU"/>
        </w:rPr>
        <w:t xml:space="preserve"> 2 конуса (или куба, ограничителя), 2 узкие доски (или массажных коврика), 2 зонтика, 6 «луж», 2 обруча, 10 – 16 гимнастических палочек под цвет обручей, бубен</w:t>
      </w:r>
    </w:p>
    <w:p w:rsidR="00B95BE4" w:rsidRPr="00751CBF" w:rsidRDefault="00B95BE4" w:rsidP="00143DFC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B95BE4" w:rsidRPr="00751CBF" w:rsidRDefault="00B95BE4" w:rsidP="00143D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51C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Подвижная игра</w:t>
      </w:r>
    </w:p>
    <w:p w:rsidR="00B95BE4" w:rsidRPr="00751CBF" w:rsidRDefault="00B95BE4" w:rsidP="00143DFC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315pt;width:154.25pt;height:205.5pt;z-index:251652096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Pr="00751CB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«Солнышко, дождик, ветерок»</w:t>
      </w:r>
    </w:p>
    <w:p w:rsidR="00B95BE4" w:rsidRPr="00405961" w:rsidRDefault="00B95BE4" w:rsidP="00751CBF">
      <w:pPr>
        <w:tabs>
          <w:tab w:val="left" w:pos="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95BE4" w:rsidRPr="00405961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126pt;margin-top:387pt;width:151.2pt;height:201.75pt;z-index:251651072;visibility:visible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B95BE4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4in;margin-top:7in;width:146.9pt;height:196.5pt;z-index:251644928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B95BE4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Pr="00405961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Pr="00405961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Pr="00405961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Pr="00405961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B95BE4" w:rsidRPr="00E22BE4" w:rsidRDefault="00B95BE4" w:rsidP="00E22BE4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-27pt;margin-top:27pt;width:167.5pt;height:209.3pt;z-index:251645952;visibility:visible;mso-position-horizontal-relative:margin;mso-position-vertical-relative:margin">
            <v:imagedata r:id="rId10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Эстафета «Ручеек».</w:t>
      </w:r>
    </w:p>
    <w:p w:rsidR="00B95BE4" w:rsidRDefault="00B95BE4" w:rsidP="0091045B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146.7pt;margin-top:43.05pt;width:132.75pt;height:176.95pt;z-index:251646976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2" o:spid="_x0000_s1031" type="#_x0000_t75" style="position:absolute;margin-left:301.2pt;margin-top:40.8pt;width:137.25pt;height:182.95pt;z-index:251648000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95BE4" w:rsidRDefault="00B95BE4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91045B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32" type="#_x0000_t75" style="position:absolute;left:0;text-align:left;margin-left:146.7pt;margin-top:238.8pt;width:149.05pt;height:198.7pt;z-index:251653120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33" type="#_x0000_t75" style="position:absolute;left:0;text-align:left;margin-left:310.2pt;margin-top:238.8pt;width:149.05pt;height:198.65pt;z-index:251656192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3" o:spid="_x0000_s1034" type="#_x0000_t75" style="position:absolute;left:0;text-align:left;margin-left:-19.8pt;margin-top:237.3pt;width:147.25pt;height:196.35pt;z-index:251649024;visibility:visible;mso-position-horizontal-relative:margin;mso-position-vertical-relative:margin">
            <v:imagedata r:id="rId15" o:title=""/>
            <w10:wrap type="square" anchorx="margin" anchory="margin"/>
          </v:shape>
        </w:pict>
      </w:r>
    </w:p>
    <w:p w:rsidR="00B95BE4" w:rsidRDefault="00B95BE4" w:rsidP="00175041">
      <w:pPr>
        <w:tabs>
          <w:tab w:val="left" w:pos="3870"/>
          <w:tab w:val="center" w:pos="4677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8" o:spid="_x0000_s1035" type="#_x0000_t75" style="position:absolute;margin-left:310.2pt;margin-top:454.25pt;width:154.5pt;height:206.25pt;z-index:251657216;visibility:visible;mso-position-horizontal-relative:margin;mso-position-vertical-relative:margin">
            <v:imagedata r:id="rId16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6" o:spid="_x0000_s1036" type="#_x0000_t75" style="position:absolute;margin-left:146.7pt;margin-top:453.3pt;width:155.3pt;height:207pt;z-index:251655168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5" o:spid="_x0000_s1037" type="#_x0000_t75" style="position:absolute;margin-left:-22.1pt;margin-top:449.55pt;width:158.2pt;height:210.9pt;z-index:251654144;visibility:visible;mso-position-horizontal-relative:margin;mso-position-vertical-relative:margin">
            <v:imagedata r:id="rId18" o:title="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</w:p>
    <w:p w:rsidR="00B95BE4" w:rsidRDefault="00B95BE4" w:rsidP="00405961">
      <w:pPr>
        <w:tabs>
          <w:tab w:val="left" w:pos="555"/>
          <w:tab w:val="left" w:pos="3870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</w:p>
    <w:p w:rsidR="00B95BE4" w:rsidRPr="00405961" w:rsidRDefault="00B95BE4" w:rsidP="00B535A7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Pr="0091045B" w:rsidRDefault="00B95BE4" w:rsidP="000F58DD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Эстафета «Передай зонтик</w:t>
      </w:r>
      <w:r w:rsidRPr="009104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95BE4" w:rsidRPr="00405961" w:rsidRDefault="00B95BE4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B95BE4" w:rsidRPr="00405961" w:rsidRDefault="00B95BE4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B95BE4" w:rsidRPr="00405961" w:rsidRDefault="00B95BE4" w:rsidP="00F12F4A">
      <w:pPr>
        <w:tabs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_x0000_s1038" type="#_x0000_t75" style="position:absolute;margin-left:297pt;margin-top:108pt;width:128.25pt;height:171.05pt;z-index:251658240;visibility:visible;mso-position-horizontal-relative:margin;mso-position-vertical-relative:margin">
            <v:imagedata r:id="rId19" o:title=""/>
            <w10:wrap type="square" anchorx="margin" anchory="margin"/>
          </v:shape>
        </w:pict>
      </w:r>
    </w:p>
    <w:p w:rsidR="00B95BE4" w:rsidRPr="00405961" w:rsidRDefault="00B95BE4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9" type="#_x0000_t75" style="position:absolute;left:0;text-align:left;margin-left:151.2pt;margin-top:310.05pt;width:136.15pt;height:181.45pt;z-index:251660288;visibility:visible;mso-position-horizontal-relative:margin;mso-position-vertical-relative:margin">
            <v:imagedata r:id="rId20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_x0000_s1040" type="#_x0000_t75" style="position:absolute;left:0;text-align:left;margin-left:-21.3pt;margin-top:305.55pt;width:136.45pt;height:181.95pt;z-index:251659264;visibility:visible;mso-position-horizontal-relative:margin;mso-position-vertical-relative:margin">
            <v:imagedata r:id="rId21" o:title=""/>
            <w10:wrap type="square" anchorx="margin" anchory="margin"/>
          </v:shape>
        </w:pict>
      </w:r>
    </w:p>
    <w:p w:rsidR="00B95BE4" w:rsidRPr="00405961" w:rsidRDefault="00B95BE4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B95BE4" w:rsidRPr="00405961" w:rsidRDefault="00B95BE4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B95BE4" w:rsidRPr="00405961" w:rsidRDefault="00B95BE4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B95BE4" w:rsidRPr="00405961" w:rsidRDefault="00B95BE4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B95BE4" w:rsidRPr="00405961" w:rsidRDefault="00B95BE4" w:rsidP="00F12F4A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B95BE4" w:rsidRPr="00405961" w:rsidRDefault="00B95BE4" w:rsidP="00F12F4A">
      <w:pPr>
        <w:tabs>
          <w:tab w:val="left" w:pos="270"/>
          <w:tab w:val="left" w:pos="5790"/>
        </w:tabs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 w:rsidRPr="0040596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ab/>
      </w: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</w:p>
    <w:p w:rsidR="00B95BE4" w:rsidRPr="00405961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9" o:spid="_x0000_s1041" type="#_x0000_t75" style="position:absolute;left:0;text-align:left;margin-left:-6.3pt;margin-top:28.75pt;width:198.4pt;height:149.25pt;z-index:251661312;visibility:visible;mso-position-horizontal-relative:margin;mso-position-vertical-relative:margin">
            <v:imagedata r:id="rId22" o:title="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Эстафета</w:t>
      </w:r>
    </w:p>
    <w:p w:rsidR="00B95BE4" w:rsidRDefault="00B95BE4" w:rsidP="00686C5D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«Перепрыгни через лужи». </w:t>
      </w:r>
    </w:p>
    <w:p w:rsidR="00B95BE4" w:rsidRPr="00415720" w:rsidRDefault="00B95BE4" w:rsidP="00415720">
      <w:pPr>
        <w:tabs>
          <w:tab w:val="left" w:pos="5790"/>
        </w:tabs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42" type="#_x0000_t75" style="position:absolute;margin-left:2in;margin-top:10.05pt;width:199.25pt;height:149.25pt;z-index:251650048;visibility:visible">
            <v:imagedata r:id="rId23" o:title=""/>
            <w10:wrap type="square"/>
          </v:shape>
        </w:pict>
      </w:r>
      <w:r w:rsidRPr="00415720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B95BE4" w:rsidRDefault="00B95BE4" w:rsidP="00F12F4A">
      <w:pPr>
        <w:tabs>
          <w:tab w:val="center" w:pos="3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5BE4" w:rsidRDefault="00B95BE4" w:rsidP="00F12F4A">
      <w:pPr>
        <w:tabs>
          <w:tab w:val="left" w:pos="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5BE4" w:rsidRDefault="00B95BE4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BE4" w:rsidRDefault="00B95BE4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BE4" w:rsidRDefault="00B95BE4" w:rsidP="009104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BE4" w:rsidRPr="00405961" w:rsidRDefault="00B95BE4" w:rsidP="0091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405961" w:rsidRDefault="00B95BE4" w:rsidP="0091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405961" w:rsidRDefault="00B95BE4" w:rsidP="0091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405961" w:rsidRDefault="00B95BE4" w:rsidP="00405961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686C5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Default="00B95BE4" w:rsidP="00686C5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Default="00B95BE4" w:rsidP="00686C5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Default="00B95BE4" w:rsidP="00686C5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91045B" w:rsidRDefault="00B95BE4" w:rsidP="00686C5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_x0000_s1043" type="#_x0000_t75" style="position:absolute;left:0;text-align:left;margin-left:285.4pt;margin-top:28.75pt;width:128.8pt;height:171.75pt;z-index:251664384;visibility:visible;mso-position-horizontal-relative:margin;mso-position-vertical-relative:margin">
            <v:imagedata r:id="rId24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3" o:spid="_x0000_s1044" type="#_x0000_t75" style="position:absolute;left:0;text-align:left;margin-left:132.4pt;margin-top:28.8pt;width:131.25pt;height:174.75pt;z-index:251663360;visibility:visible;mso-position-horizontal-relative:margin;mso-position-vertical-relative:margin">
            <v:imagedata r:id="rId25" o:title="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Эстафета «Нарисуй солнышку лучики»</w:t>
      </w:r>
      <w:r w:rsidRPr="009104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B95BE4" w:rsidRDefault="00B95BE4" w:rsidP="0091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2" o:spid="_x0000_s1045" type="#_x0000_t75" style="position:absolute;left:0;text-align:left;margin-left:-16.8pt;margin-top:28.8pt;width:131.6pt;height:175.5pt;z-index:251662336;visibility:visible;mso-position-horizontal-relative:margin;mso-position-vertical-relative:margin">
            <v:imagedata r:id="rId26" o:title=""/>
            <w10:wrap type="square" anchorx="margin" anchory="margin"/>
          </v:shape>
        </w:pict>
      </w:r>
    </w:p>
    <w:p w:rsidR="00B95BE4" w:rsidRPr="00523059" w:rsidRDefault="00B95BE4" w:rsidP="005230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46" type="#_x0000_t75" style="position:absolute;margin-left:-18pt;margin-top:297pt;width:246.75pt;height:185.2pt;z-index:251666432;visibility:visible;mso-position-horizontal-relative:margin;mso-position-vertical-relative:margin">
            <v:imagedata r:id="rId27" o:title=""/>
            <w10:wrap type="square" anchorx="margin" anchory="margin"/>
          </v:shape>
        </w:pict>
      </w:r>
    </w:p>
    <w:p w:rsidR="00B95BE4" w:rsidRPr="00523059" w:rsidRDefault="00B95BE4" w:rsidP="00523059">
      <w:pPr>
        <w:rPr>
          <w:rFonts w:ascii="Times New Roman" w:hAnsi="Times New Roman" w:cs="Times New Roman"/>
          <w:sz w:val="28"/>
          <w:szCs w:val="28"/>
        </w:rPr>
      </w:pPr>
    </w:p>
    <w:p w:rsidR="00B95BE4" w:rsidRPr="00523059" w:rsidRDefault="00B95BE4" w:rsidP="00523059">
      <w:pPr>
        <w:rPr>
          <w:rFonts w:ascii="Times New Roman" w:hAnsi="Times New Roman" w:cs="Times New Roman"/>
          <w:sz w:val="28"/>
          <w:szCs w:val="28"/>
        </w:rPr>
      </w:pPr>
    </w:p>
    <w:p w:rsidR="00B95BE4" w:rsidRDefault="00B95BE4" w:rsidP="0091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405961" w:rsidRDefault="00B95BE4" w:rsidP="00405961">
      <w:pPr>
        <w:tabs>
          <w:tab w:val="left" w:pos="195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4" o:spid="_x0000_s1047" type="#_x0000_t75" style="position:absolute;margin-left:180pt;margin-top:7in;width:252pt;height:189pt;z-index:251665408;visibility:visible;mso-position-horizontal-relative:margin;mso-position-vertical-relative:margin">
            <v:imagedata r:id="rId28" o:title=""/>
            <w10:wrap type="square" anchorx="margin" anchory="margin"/>
          </v:shape>
        </w:pict>
      </w:r>
      <w:r w:rsidRPr="0091045B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textWrapping" w:clear="all"/>
      </w:r>
      <w:r w:rsidRPr="00415720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95BE4" w:rsidRDefault="00B95BE4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B95BE4" w:rsidRPr="00523059" w:rsidRDefault="00B95BE4" w:rsidP="005E7DCF">
      <w:pPr>
        <w:tabs>
          <w:tab w:val="left" w:pos="450"/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5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 </w:t>
      </w:r>
    </w:p>
    <w:p w:rsidR="00B95BE4" w:rsidRDefault="00B95BE4" w:rsidP="00D5540C">
      <w:pPr>
        <w:tabs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405961" w:rsidRDefault="00B95BE4" w:rsidP="00D5540C">
      <w:pPr>
        <w:tabs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5BE4" w:rsidRPr="00405961" w:rsidRDefault="00B95BE4" w:rsidP="00D5540C">
      <w:pPr>
        <w:tabs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5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B95BE4" w:rsidRPr="00405961" w:rsidRDefault="00B95BE4" w:rsidP="005E7DCF">
      <w:pPr>
        <w:tabs>
          <w:tab w:val="left" w:pos="225"/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5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 xml:space="preserve">  </w:t>
      </w:r>
    </w:p>
    <w:p w:rsidR="00B95BE4" w:rsidRDefault="00B95BE4" w:rsidP="00AB2AE1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AB2AE1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Эстафета «Перелетные птицы».</w:t>
      </w:r>
    </w:p>
    <w:p w:rsidR="00B95BE4" w:rsidRPr="00405961" w:rsidRDefault="00B95BE4" w:rsidP="00405961">
      <w:pPr>
        <w:tabs>
          <w:tab w:val="left" w:pos="535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48" type="#_x0000_t75" style="position:absolute;margin-left:-27pt;margin-top:45pt;width:218.25pt;height:163.95pt;z-index:251667456;visibility:visible;mso-position-horizontal-relative:margin;mso-position-vertical-relative:margin">
            <v:imagedata r:id="rId29" o:title=""/>
            <w10:wrap type="square" anchorx="margin" anchory="margin"/>
          </v:shape>
        </w:pict>
      </w:r>
      <w:r w:rsidRPr="004059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95BE4" w:rsidRDefault="00B95BE4" w:rsidP="005E7DCF">
      <w:pPr>
        <w:tabs>
          <w:tab w:val="left" w:pos="2265"/>
          <w:tab w:val="left" w:pos="5790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49" type="#_x0000_t75" style="position:absolute;margin-left:225pt;margin-top:63pt;width:218.6pt;height:164.25pt;z-index:251669504;visibility:visible;mso-position-horizontal-relative:margin;mso-position-vertical-relative:margin">
            <v:imagedata r:id="rId30" o:title=""/>
            <w10:wrap type="square" anchorx="margin" anchory="margin"/>
          </v:shape>
        </w:pic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</w:p>
    <w:p w:rsidR="00B95BE4" w:rsidRDefault="00B95BE4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50" type="#_x0000_t75" style="position:absolute;left:0;text-align:left;margin-left:-18pt;margin-top:261pt;width:240.35pt;height:180.75pt;z-index:251668480;visibility:visible;mso-position-horizontal-relative:margin;mso-position-vertical-relative:margin">
            <v:imagedata r:id="rId31" o:title=""/>
            <w10:wrap type="square" anchorx="margin" anchory="margin"/>
          </v:shape>
        </w:pict>
      </w:r>
    </w:p>
    <w:p w:rsidR="00B95BE4" w:rsidRDefault="00B95BE4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Default="00B95BE4" w:rsidP="005E7DCF">
      <w:pPr>
        <w:tabs>
          <w:tab w:val="left" w:pos="579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95BE4" w:rsidRPr="00697DF7" w:rsidRDefault="00B95BE4" w:rsidP="00697DF7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B95BE4" w:rsidRDefault="00B95BE4" w:rsidP="00A8200A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95BE4" w:rsidRPr="00697DF7" w:rsidRDefault="00B95BE4" w:rsidP="00697D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51" type="#_x0000_t75" style="position:absolute;margin-left:234pt;margin-top:441pt;width:234.7pt;height:176.25pt;z-index:251670528;visibility:visible;mso-position-horizontal-relative:margin;mso-position-vertical-relative:margin">
            <v:imagedata r:id="rId32" o:title="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bookmarkStart w:id="0" w:name="_PictureBullets"/>
      <w:r w:rsidRPr="00F06ADA">
        <w:rPr>
          <w:rFonts w:ascii="Times New Roman" w:eastAsia="Times New Roman" w:hAnsi="Times New Roman"/>
          <w:vanish/>
          <w:sz w:val="24"/>
          <w:szCs w:val="24"/>
          <w:lang w:eastAsia="ru-RU"/>
        </w:rPr>
        <w:pict>
          <v:shape id="_x0000_i1025" type="#_x0000_t75" style="width:11.25pt;height:11.25pt" o:bullet="t">
            <v:imagedata r:id="rId33" o:title=""/>
          </v:shape>
        </w:pict>
      </w:r>
      <w:bookmarkEnd w:id="0"/>
    </w:p>
    <w:sectPr w:rsidR="00B95BE4" w:rsidRPr="00697DF7" w:rsidSect="00E33E92">
      <w:footerReference w:type="default" r:id="rId34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BE4" w:rsidRDefault="00B95BE4" w:rsidP="00C146A3">
      <w:pPr>
        <w:spacing w:after="0" w:line="240" w:lineRule="auto"/>
      </w:pPr>
      <w:r>
        <w:separator/>
      </w:r>
    </w:p>
  </w:endnote>
  <w:endnote w:type="continuationSeparator" w:id="0">
    <w:p w:rsidR="00B95BE4" w:rsidRDefault="00B95BE4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BE4" w:rsidRDefault="00B95BE4">
    <w:pPr>
      <w:pStyle w:val="Footer"/>
      <w:jc w:val="center"/>
      <w:rPr>
        <w:rFonts w:ascii="Cambria" w:hAnsi="Cambria" w:cs="Cambria"/>
        <w:sz w:val="28"/>
        <w:szCs w:val="28"/>
      </w:rPr>
    </w:pPr>
    <w:r>
      <w:rPr>
        <w:rFonts w:ascii="Cambria" w:hAnsi="Cambria" w:cs="Cambria"/>
        <w:sz w:val="28"/>
        <w:szCs w:val="28"/>
      </w:rPr>
      <w:t xml:space="preserve">~ </w:t>
    </w:r>
    <w:fldSimple w:instr=" PAGE    \* MERGEFORMAT ">
      <w:r w:rsidRPr="00907174">
        <w:rPr>
          <w:rFonts w:ascii="Cambria" w:hAnsi="Cambria" w:cs="Cambria"/>
          <w:noProof/>
          <w:sz w:val="28"/>
          <w:szCs w:val="28"/>
        </w:rPr>
        <w:t>5</w:t>
      </w:r>
    </w:fldSimple>
    <w:r>
      <w:rPr>
        <w:rFonts w:ascii="Cambria" w:hAnsi="Cambria" w:cs="Cambria"/>
        <w:sz w:val="28"/>
        <w:szCs w:val="28"/>
      </w:rPr>
      <w:t xml:space="preserve"> ~</w:t>
    </w:r>
  </w:p>
  <w:p w:rsidR="00B95BE4" w:rsidRDefault="00B95B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BE4" w:rsidRDefault="00B95BE4" w:rsidP="00C146A3">
      <w:pPr>
        <w:spacing w:after="0" w:line="240" w:lineRule="auto"/>
      </w:pPr>
      <w:r>
        <w:separator/>
      </w:r>
    </w:p>
  </w:footnote>
  <w:footnote w:type="continuationSeparator" w:id="0">
    <w:p w:rsidR="00B95BE4" w:rsidRDefault="00B95BE4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646E6"/>
    <w:multiLevelType w:val="hybridMultilevel"/>
    <w:tmpl w:val="D3A606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AF4103C"/>
    <w:multiLevelType w:val="hybridMultilevel"/>
    <w:tmpl w:val="385437DA"/>
    <w:lvl w:ilvl="0" w:tplc="04190007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6EBF5959"/>
    <w:multiLevelType w:val="hybridMultilevel"/>
    <w:tmpl w:val="D364206C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7C284DC6"/>
    <w:multiLevelType w:val="hybridMultilevel"/>
    <w:tmpl w:val="85047D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22E"/>
    <w:rsid w:val="000026DC"/>
    <w:rsid w:val="00074196"/>
    <w:rsid w:val="000748FA"/>
    <w:rsid w:val="000C4B06"/>
    <w:rsid w:val="000E5500"/>
    <w:rsid w:val="000F58DD"/>
    <w:rsid w:val="00105371"/>
    <w:rsid w:val="00143DFC"/>
    <w:rsid w:val="0015515F"/>
    <w:rsid w:val="00175041"/>
    <w:rsid w:val="001D3BA1"/>
    <w:rsid w:val="002E3CB0"/>
    <w:rsid w:val="003048A6"/>
    <w:rsid w:val="00325716"/>
    <w:rsid w:val="00331A59"/>
    <w:rsid w:val="003428B3"/>
    <w:rsid w:val="003548E8"/>
    <w:rsid w:val="00397000"/>
    <w:rsid w:val="003E6130"/>
    <w:rsid w:val="003F28A2"/>
    <w:rsid w:val="00405961"/>
    <w:rsid w:val="00415720"/>
    <w:rsid w:val="00432EE6"/>
    <w:rsid w:val="0044622E"/>
    <w:rsid w:val="00464416"/>
    <w:rsid w:val="004813E1"/>
    <w:rsid w:val="004F1AFF"/>
    <w:rsid w:val="004F6A60"/>
    <w:rsid w:val="00523059"/>
    <w:rsid w:val="00585142"/>
    <w:rsid w:val="005C5732"/>
    <w:rsid w:val="005E7DCF"/>
    <w:rsid w:val="005F145B"/>
    <w:rsid w:val="00686C5D"/>
    <w:rsid w:val="00697DF7"/>
    <w:rsid w:val="006D7278"/>
    <w:rsid w:val="00751CBF"/>
    <w:rsid w:val="0075428B"/>
    <w:rsid w:val="007F46A1"/>
    <w:rsid w:val="00804F94"/>
    <w:rsid w:val="00857301"/>
    <w:rsid w:val="008E046E"/>
    <w:rsid w:val="008F518E"/>
    <w:rsid w:val="00907174"/>
    <w:rsid w:val="0091045B"/>
    <w:rsid w:val="00921174"/>
    <w:rsid w:val="00934BAF"/>
    <w:rsid w:val="00995B06"/>
    <w:rsid w:val="009B7064"/>
    <w:rsid w:val="009F129C"/>
    <w:rsid w:val="00A54AD2"/>
    <w:rsid w:val="00A8200A"/>
    <w:rsid w:val="00A9703D"/>
    <w:rsid w:val="00AB2AE1"/>
    <w:rsid w:val="00AB6333"/>
    <w:rsid w:val="00AE1E6D"/>
    <w:rsid w:val="00B25516"/>
    <w:rsid w:val="00B30C34"/>
    <w:rsid w:val="00B4608F"/>
    <w:rsid w:val="00B50205"/>
    <w:rsid w:val="00B535A7"/>
    <w:rsid w:val="00B83C28"/>
    <w:rsid w:val="00B95BE4"/>
    <w:rsid w:val="00BD43BF"/>
    <w:rsid w:val="00BE76CF"/>
    <w:rsid w:val="00C146A3"/>
    <w:rsid w:val="00C148A6"/>
    <w:rsid w:val="00C61598"/>
    <w:rsid w:val="00C82536"/>
    <w:rsid w:val="00C97FB7"/>
    <w:rsid w:val="00CB55B8"/>
    <w:rsid w:val="00D5540C"/>
    <w:rsid w:val="00D625AE"/>
    <w:rsid w:val="00D71077"/>
    <w:rsid w:val="00DC6D33"/>
    <w:rsid w:val="00DD2186"/>
    <w:rsid w:val="00E22BE4"/>
    <w:rsid w:val="00E33E92"/>
    <w:rsid w:val="00E41B18"/>
    <w:rsid w:val="00E504E4"/>
    <w:rsid w:val="00EF4B3A"/>
    <w:rsid w:val="00F06ADA"/>
    <w:rsid w:val="00F12F4A"/>
    <w:rsid w:val="00FA65EE"/>
    <w:rsid w:val="00FC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CB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66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46A3"/>
  </w:style>
  <w:style w:type="paragraph" w:styleId="Footer">
    <w:name w:val="footer"/>
    <w:basedOn w:val="Normal"/>
    <w:link w:val="FooterChar"/>
    <w:uiPriority w:val="99"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46A3"/>
  </w:style>
  <w:style w:type="paragraph" w:styleId="ListParagraph">
    <w:name w:val="List Paragraph"/>
    <w:basedOn w:val="Normal"/>
    <w:uiPriority w:val="99"/>
    <w:qFormat/>
    <w:rsid w:val="0075428B"/>
    <w:pPr>
      <w:ind w:left="720"/>
    </w:pPr>
  </w:style>
  <w:style w:type="paragraph" w:customStyle="1" w:styleId="c2">
    <w:name w:val="c2"/>
    <w:basedOn w:val="Normal"/>
    <w:uiPriority w:val="99"/>
    <w:semiHidden/>
    <w:rsid w:val="00105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1053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387</TotalTime>
  <Pages>5</Pages>
  <Words>151</Words>
  <Characters>864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Юля</cp:lastModifiedBy>
  <cp:revision>37</cp:revision>
  <cp:lastPrinted>2019-10-09T07:00:00Z</cp:lastPrinted>
  <dcterms:created xsi:type="dcterms:W3CDTF">2019-07-03T15:34:00Z</dcterms:created>
  <dcterms:modified xsi:type="dcterms:W3CDTF">2020-04-07T08:44:00Z</dcterms:modified>
</cp:coreProperties>
</file>